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88B65" w14:textId="77777777" w:rsidR="001A7E7C" w:rsidRPr="00C7528C" w:rsidRDefault="001A7E7C" w:rsidP="001A7E7C">
      <w:pPr>
        <w:spacing w:line="312" w:lineRule="auto"/>
        <w:rPr>
          <w:rFonts w:asciiTheme="minorHAnsi" w:hAnsiTheme="minorHAnsi" w:cstheme="minorHAnsi"/>
          <w:b/>
          <w:sz w:val="24"/>
          <w:szCs w:val="24"/>
        </w:rPr>
      </w:pPr>
      <w:r w:rsidRPr="00C7528C">
        <w:rPr>
          <w:rFonts w:asciiTheme="minorHAnsi" w:hAnsiTheme="minorHAnsi" w:cstheme="minorHAns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93EFA1" wp14:editId="635CB846">
                <wp:simplePos x="0" y="0"/>
                <wp:positionH relativeFrom="column">
                  <wp:posOffset>876935</wp:posOffset>
                </wp:positionH>
                <wp:positionV relativeFrom="paragraph">
                  <wp:posOffset>10231755</wp:posOffset>
                </wp:positionV>
                <wp:extent cx="5892800" cy="0"/>
                <wp:effectExtent l="0" t="0" r="0" b="0"/>
                <wp:wrapNone/>
                <wp:docPr id="11" name="Gerader Verbinde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6666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000DB" id="Gerader Verbinder 1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  <v:shadow color="#7f7f7f" opacity=".5" offset="1pt"/>
              </v:line>
            </w:pict>
          </mc:Fallback>
        </mc:AlternateContent>
      </w:r>
      <w:r w:rsidRPr="00C7528C">
        <w:rPr>
          <w:rFonts w:asciiTheme="minorHAnsi" w:hAnsiTheme="minorHAnsi" w:cstheme="minorHAnsi"/>
          <w:b/>
          <w:sz w:val="24"/>
          <w:szCs w:val="24"/>
        </w:rPr>
        <w:t>Title of Presentation (</w:t>
      </w:r>
      <w:r w:rsidRPr="00C7528C">
        <w:rPr>
          <w:rFonts w:asciiTheme="minorHAnsi" w:hAnsiTheme="minorHAnsi" w:cstheme="minorHAnsi"/>
          <w:b/>
          <w:color w:val="FF0000"/>
          <w:sz w:val="24"/>
          <w:szCs w:val="24"/>
        </w:rPr>
        <w:t>replace</w:t>
      </w:r>
      <w:r w:rsidRPr="00C7528C">
        <w:rPr>
          <w:rFonts w:asciiTheme="minorHAnsi" w:hAnsiTheme="minorHAnsi" w:cstheme="minorHAnsi"/>
          <w:b/>
          <w:sz w:val="24"/>
          <w:szCs w:val="24"/>
        </w:rPr>
        <w:t>)</w:t>
      </w:r>
    </w:p>
    <w:p w14:paraId="1D58935C" w14:textId="77777777" w:rsidR="001A7E7C" w:rsidRPr="00C7528C" w:rsidRDefault="001A7E7C" w:rsidP="001A7E7C">
      <w:pPr>
        <w:spacing w:before="240"/>
        <w:rPr>
          <w:rFonts w:asciiTheme="minorHAnsi" w:hAnsiTheme="minorHAnsi" w:cstheme="minorHAnsi"/>
          <w:b/>
          <w:sz w:val="22"/>
          <w:szCs w:val="22"/>
        </w:rPr>
      </w:pPr>
      <w:r w:rsidRPr="00C7528C">
        <w:rPr>
          <w:rFonts w:asciiTheme="minorHAnsi" w:hAnsiTheme="minorHAnsi" w:cstheme="minorHAnsi"/>
          <w:b/>
          <w:sz w:val="22"/>
          <w:szCs w:val="22"/>
        </w:rPr>
        <w:t>Presenter:</w:t>
      </w:r>
    </w:p>
    <w:bookmarkStart w:id="0" w:name="Text1"/>
    <w:p w14:paraId="6A19F906" w14:textId="77777777" w:rsidR="001A7E7C" w:rsidRPr="00C7528C" w:rsidRDefault="001A7E7C" w:rsidP="001A7E7C">
      <w:pPr>
        <w:spacing w:before="120"/>
        <w:rPr>
          <w:rFonts w:asciiTheme="minorHAnsi" w:hAnsiTheme="minorHAnsi" w:cstheme="minorHAnsi"/>
          <w:b/>
          <w:sz w:val="22"/>
          <w:szCs w:val="22"/>
        </w:rPr>
      </w:pPr>
      <w:r w:rsidRPr="00C7528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Name, Vorname"/>
            </w:textInput>
          </w:ffData>
        </w:fldChar>
      </w:r>
      <w:r w:rsidRPr="00C7528C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C7528C">
        <w:rPr>
          <w:rFonts w:asciiTheme="minorHAnsi" w:hAnsiTheme="minorHAnsi" w:cstheme="minorHAnsi"/>
          <w:sz w:val="22"/>
          <w:szCs w:val="22"/>
        </w:rPr>
      </w:r>
      <w:r w:rsidRPr="00C7528C">
        <w:rPr>
          <w:rFonts w:asciiTheme="minorHAnsi" w:hAnsiTheme="minorHAnsi" w:cstheme="minorHAnsi"/>
          <w:sz w:val="22"/>
          <w:szCs w:val="22"/>
        </w:rPr>
        <w:fldChar w:fldCharType="separate"/>
      </w:r>
      <w:r w:rsidRPr="00C7528C">
        <w:rPr>
          <w:rFonts w:asciiTheme="minorHAnsi" w:hAnsiTheme="minorHAnsi" w:cstheme="minorHAnsi"/>
          <w:sz w:val="22"/>
          <w:szCs w:val="22"/>
        </w:rPr>
        <w:t>Title First name Last</w:t>
      </w:r>
      <w:r w:rsidRPr="00C7528C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Pr="00C7528C">
        <w:rPr>
          <w:rFonts w:asciiTheme="minorHAnsi" w:hAnsiTheme="minorHAnsi" w:cstheme="minorHAnsi"/>
          <w:sz w:val="22"/>
          <w:szCs w:val="22"/>
        </w:rPr>
        <w:t xml:space="preserve"> name</w:t>
      </w:r>
      <w:r w:rsidRPr="00C7528C">
        <w:rPr>
          <w:rFonts w:asciiTheme="minorHAnsi" w:hAnsiTheme="minorHAnsi" w:cstheme="minorHAnsi"/>
          <w:sz w:val="22"/>
          <w:szCs w:val="22"/>
        </w:rPr>
        <w:br/>
        <w:t>Company/Institution</w:t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b/>
          <w:sz w:val="22"/>
          <w:szCs w:val="22"/>
        </w:rPr>
        <w:t>LOGO</w:t>
      </w:r>
    </w:p>
    <w:p w14:paraId="01735BC3" w14:textId="77777777" w:rsidR="001A7E7C" w:rsidRPr="00C7528C" w:rsidRDefault="001A7E7C" w:rsidP="001A7E7C">
      <w:pPr>
        <w:spacing w:before="240" w:after="240"/>
        <w:rPr>
          <w:rFonts w:asciiTheme="minorHAnsi" w:hAnsiTheme="minorHAnsi" w:cstheme="minorHAnsi"/>
          <w:b/>
          <w:sz w:val="22"/>
          <w:szCs w:val="22"/>
        </w:rPr>
      </w:pPr>
      <w:r w:rsidRPr="00C7528C">
        <w:rPr>
          <w:rFonts w:asciiTheme="minorHAnsi" w:hAnsiTheme="minorHAnsi" w:cstheme="minorHAnsi"/>
          <w:b/>
          <w:sz w:val="22"/>
          <w:szCs w:val="22"/>
        </w:rPr>
        <w:t xml:space="preserve">Additional Authors: </w:t>
      </w:r>
      <w:r w:rsidRPr="00C7528C">
        <w:rPr>
          <w:rFonts w:asciiTheme="minorHAnsi" w:hAnsiTheme="minorHAnsi" w:cstheme="minorHAnsi"/>
          <w:b/>
          <w:sz w:val="22"/>
          <w:szCs w:val="22"/>
        </w:rPr>
        <w:br/>
      </w:r>
      <w:r w:rsidRPr="00C7528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Name, Vorname"/>
            </w:textInput>
          </w:ffData>
        </w:fldChar>
      </w:r>
      <w:r w:rsidRPr="00C7528C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C7528C">
        <w:rPr>
          <w:rFonts w:asciiTheme="minorHAnsi" w:hAnsiTheme="minorHAnsi" w:cstheme="minorHAnsi"/>
          <w:sz w:val="22"/>
          <w:szCs w:val="22"/>
        </w:rPr>
      </w:r>
      <w:r w:rsidRPr="00C7528C">
        <w:rPr>
          <w:rFonts w:asciiTheme="minorHAnsi" w:hAnsiTheme="minorHAnsi" w:cstheme="minorHAnsi"/>
          <w:sz w:val="22"/>
          <w:szCs w:val="22"/>
        </w:rPr>
        <w:fldChar w:fldCharType="separate"/>
      </w:r>
      <w:r w:rsidRPr="00C7528C">
        <w:rPr>
          <w:rFonts w:asciiTheme="minorHAnsi" w:hAnsiTheme="minorHAnsi" w:cstheme="minorHAnsi"/>
          <w:sz w:val="22"/>
          <w:szCs w:val="22"/>
        </w:rPr>
        <w:t xml:space="preserve">Title First </w:t>
      </w:r>
      <w:r w:rsidRPr="00C7528C">
        <w:rPr>
          <w:rFonts w:asciiTheme="minorHAnsi" w:hAnsiTheme="minorHAnsi" w:cstheme="minorHAnsi"/>
          <w:noProof/>
          <w:sz w:val="22"/>
          <w:szCs w:val="22"/>
        </w:rPr>
        <w:t>name</w:t>
      </w:r>
      <w:r w:rsidRPr="00C7528C">
        <w:rPr>
          <w:rFonts w:asciiTheme="minorHAnsi" w:hAnsiTheme="minorHAnsi" w:cstheme="minorHAnsi"/>
          <w:sz w:val="22"/>
          <w:szCs w:val="22"/>
        </w:rPr>
        <w:fldChar w:fldCharType="end"/>
      </w:r>
      <w:r w:rsidRPr="00C7528C">
        <w:rPr>
          <w:rFonts w:asciiTheme="minorHAnsi" w:hAnsiTheme="minorHAnsi" w:cstheme="minorHAnsi"/>
          <w:sz w:val="22"/>
          <w:szCs w:val="22"/>
        </w:rPr>
        <w:t xml:space="preserve"> Last name</w:t>
      </w:r>
      <w:r w:rsidRPr="00C7528C">
        <w:rPr>
          <w:rFonts w:asciiTheme="minorHAnsi" w:hAnsiTheme="minorHAnsi" w:cstheme="minorHAnsi"/>
          <w:sz w:val="22"/>
          <w:szCs w:val="22"/>
        </w:rPr>
        <w:br/>
      </w:r>
      <w:r w:rsidRPr="00C7528C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Text2"/>
            <w:enabled/>
            <w:calcOnExit w:val="0"/>
            <w:textInput>
              <w:default w:val="Firma"/>
            </w:textInput>
          </w:ffData>
        </w:fldChar>
      </w:r>
      <w:r w:rsidRPr="00C7528C">
        <w:rPr>
          <w:rFonts w:asciiTheme="minorHAnsi" w:hAnsiTheme="minorHAnsi" w:cstheme="minorHAnsi"/>
          <w:sz w:val="22"/>
          <w:szCs w:val="22"/>
        </w:rPr>
        <w:instrText xml:space="preserve"> FORMTEXT </w:instrText>
      </w:r>
      <w:r w:rsidRPr="00C7528C">
        <w:rPr>
          <w:rFonts w:asciiTheme="minorHAnsi" w:hAnsiTheme="minorHAnsi" w:cstheme="minorHAnsi"/>
          <w:sz w:val="22"/>
          <w:szCs w:val="22"/>
        </w:rPr>
      </w:r>
      <w:r w:rsidRPr="00C7528C">
        <w:rPr>
          <w:rFonts w:asciiTheme="minorHAnsi" w:hAnsiTheme="minorHAnsi" w:cstheme="minorHAnsi"/>
          <w:sz w:val="22"/>
          <w:szCs w:val="22"/>
        </w:rPr>
        <w:fldChar w:fldCharType="separate"/>
      </w:r>
      <w:r w:rsidRPr="00C7528C">
        <w:rPr>
          <w:rFonts w:asciiTheme="minorHAnsi" w:hAnsiTheme="minorHAnsi" w:cstheme="minorHAnsi"/>
          <w:noProof/>
          <w:sz w:val="22"/>
          <w:szCs w:val="22"/>
        </w:rPr>
        <w:t>Company</w:t>
      </w:r>
      <w:r w:rsidRPr="00C7528C">
        <w:rPr>
          <w:rFonts w:asciiTheme="minorHAnsi" w:hAnsiTheme="minorHAnsi" w:cstheme="minorHAnsi"/>
          <w:sz w:val="22"/>
          <w:szCs w:val="22"/>
        </w:rPr>
        <w:fldChar w:fldCharType="end"/>
      </w:r>
      <w:r w:rsidRPr="00C7528C">
        <w:rPr>
          <w:rFonts w:asciiTheme="minorHAnsi" w:hAnsiTheme="minorHAnsi" w:cstheme="minorHAnsi"/>
          <w:sz w:val="22"/>
          <w:szCs w:val="22"/>
        </w:rPr>
        <w:t>/Institution</w:t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sz w:val="22"/>
          <w:szCs w:val="22"/>
        </w:rPr>
        <w:tab/>
      </w:r>
      <w:r w:rsidRPr="00C7528C">
        <w:rPr>
          <w:rFonts w:asciiTheme="minorHAnsi" w:hAnsiTheme="minorHAnsi" w:cstheme="minorHAnsi"/>
          <w:b/>
          <w:sz w:val="22"/>
          <w:szCs w:val="22"/>
        </w:rPr>
        <w:tab/>
        <w:t>LOGO</w:t>
      </w:r>
    </w:p>
    <w:p w14:paraId="5F217DE8" w14:textId="5259A739" w:rsidR="00F42120" w:rsidRPr="0014164A" w:rsidRDefault="00F42120" w:rsidP="00917369">
      <w:pPr>
        <w:pBdr>
          <w:top w:val="single" w:sz="4" w:space="1" w:color="auto"/>
        </w:pBdr>
        <w:rPr>
          <w:rFonts w:asciiTheme="minorHAnsi" w:hAnsiTheme="minorHAnsi" w:cstheme="minorHAnsi"/>
        </w:rPr>
      </w:pPr>
    </w:p>
    <w:p w14:paraId="267B1AEF" w14:textId="77777777" w:rsidR="001A7E7C" w:rsidRPr="00C7528C" w:rsidRDefault="001A7E7C" w:rsidP="001A7E7C">
      <w:pPr>
        <w:autoSpaceDE w:val="0"/>
        <w:autoSpaceDN w:val="0"/>
        <w:adjustRightInd w:val="0"/>
        <w:spacing w:before="120"/>
        <w:ind w:left="56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C7528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Conference Report Specifications: </w:t>
      </w:r>
      <w:r w:rsidRPr="00C7528C">
        <w:rPr>
          <w:rFonts w:asciiTheme="minorHAnsi" w:hAnsiTheme="minorHAnsi" w:cstheme="minorHAnsi"/>
          <w:b/>
          <w:bCs/>
          <w:color w:val="FF0000"/>
          <w:sz w:val="22"/>
          <w:szCs w:val="22"/>
        </w:rPr>
        <w:t>Please delete</w:t>
      </w:r>
    </w:p>
    <w:p w14:paraId="5BC504E9" w14:textId="77777777" w:rsidR="001A7E7C" w:rsidRPr="00C7528C" w:rsidRDefault="001A7E7C" w:rsidP="001A7E7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ind w:left="56" w:firstLine="0"/>
        <w:rPr>
          <w:rFonts w:asciiTheme="minorHAnsi" w:hAnsiTheme="minorHAnsi" w:cstheme="minorHAnsi"/>
          <w:color w:val="000000"/>
          <w:sz w:val="22"/>
          <w:szCs w:val="22"/>
        </w:rPr>
      </w:pPr>
      <w:r w:rsidRPr="00C7528C">
        <w:rPr>
          <w:rFonts w:asciiTheme="minorHAnsi" w:hAnsiTheme="minorHAnsi" w:cstheme="minorHAnsi"/>
          <w:color w:val="000000"/>
          <w:sz w:val="22"/>
          <w:szCs w:val="22"/>
        </w:rPr>
        <w:t>File format: .docx (Word)</w:t>
      </w:r>
    </w:p>
    <w:p w14:paraId="305A406D" w14:textId="77777777" w:rsidR="001A7E7C" w:rsidRPr="00C7528C" w:rsidRDefault="001A7E7C" w:rsidP="001A7E7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ind w:left="56" w:firstLine="0"/>
        <w:rPr>
          <w:rFonts w:asciiTheme="minorHAnsi" w:hAnsiTheme="minorHAnsi" w:cstheme="minorHAnsi"/>
          <w:color w:val="000000"/>
          <w:sz w:val="22"/>
          <w:szCs w:val="22"/>
        </w:rPr>
      </w:pPr>
      <w:r w:rsidRPr="00C7528C">
        <w:rPr>
          <w:rFonts w:asciiTheme="minorHAnsi" w:hAnsiTheme="minorHAnsi" w:cstheme="minorHAnsi"/>
          <w:color w:val="000000"/>
          <w:sz w:val="22"/>
          <w:szCs w:val="22"/>
        </w:rPr>
        <w:t xml:space="preserve">Filename: Company </w:t>
      </w:r>
      <w:proofErr w:type="spellStart"/>
      <w:r w:rsidRPr="00C7528C">
        <w:rPr>
          <w:rFonts w:asciiTheme="minorHAnsi" w:hAnsiTheme="minorHAnsi" w:cstheme="minorHAnsi"/>
          <w:color w:val="000000"/>
          <w:sz w:val="22"/>
          <w:szCs w:val="22"/>
        </w:rPr>
        <w:t>name_Presenter</w:t>
      </w:r>
      <w:proofErr w:type="spellEnd"/>
    </w:p>
    <w:p w14:paraId="11667103" w14:textId="61FF5AF1" w:rsidR="001A7E7C" w:rsidRPr="00C7528C" w:rsidRDefault="001A7E7C" w:rsidP="001A7E7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ind w:left="56" w:firstLine="0"/>
        <w:rPr>
          <w:rFonts w:asciiTheme="minorHAnsi" w:hAnsiTheme="minorHAnsi" w:cstheme="minorHAnsi"/>
          <w:color w:val="000000"/>
          <w:sz w:val="22"/>
          <w:szCs w:val="22"/>
        </w:rPr>
      </w:pPr>
      <w:r w:rsidRPr="00C7528C">
        <w:rPr>
          <w:rFonts w:asciiTheme="minorHAnsi" w:hAnsiTheme="minorHAnsi" w:cstheme="minorHAnsi"/>
          <w:color w:val="000000"/>
          <w:sz w:val="22"/>
          <w:szCs w:val="22"/>
        </w:rPr>
        <w:t xml:space="preserve">Font: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Calibri </w:t>
      </w:r>
      <w:r w:rsidRPr="00C7528C">
        <w:rPr>
          <w:rFonts w:asciiTheme="minorHAnsi" w:hAnsiTheme="minorHAnsi" w:cstheme="minorHAnsi"/>
          <w:color w:val="000000"/>
          <w:sz w:val="22"/>
          <w:szCs w:val="22"/>
        </w:rPr>
        <w:t>11 pt., justification text</w:t>
      </w:r>
    </w:p>
    <w:p w14:paraId="220A4AA5" w14:textId="384FEEF3" w:rsidR="001A7E7C" w:rsidRPr="00C7528C" w:rsidRDefault="001A7E7C" w:rsidP="001A7E7C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ind w:left="56" w:firstLine="0"/>
        <w:rPr>
          <w:rFonts w:asciiTheme="minorHAnsi" w:hAnsiTheme="minorHAnsi" w:cstheme="minorHAnsi"/>
          <w:color w:val="000000"/>
          <w:sz w:val="22"/>
          <w:szCs w:val="22"/>
        </w:rPr>
      </w:pPr>
      <w:r w:rsidRPr="00C7528C">
        <w:rPr>
          <w:rFonts w:asciiTheme="minorHAnsi" w:hAnsiTheme="minorHAnsi" w:cstheme="minorHAnsi"/>
          <w:color w:val="000000"/>
          <w:sz w:val="22"/>
          <w:szCs w:val="22"/>
        </w:rPr>
        <w:t xml:space="preserve">Maximum </w:t>
      </w:r>
      <w:r w:rsidR="00DB61BA">
        <w:rPr>
          <w:rFonts w:asciiTheme="minorHAnsi" w:hAnsiTheme="minorHAnsi" w:cstheme="minorHAnsi"/>
          <w:color w:val="000000"/>
          <w:sz w:val="22"/>
          <w:szCs w:val="22"/>
        </w:rPr>
        <w:t>4</w:t>
      </w:r>
      <w:r w:rsidRPr="00C7528C">
        <w:rPr>
          <w:rFonts w:asciiTheme="minorHAnsi" w:hAnsiTheme="minorHAnsi" w:cstheme="minorHAnsi"/>
          <w:color w:val="000000"/>
          <w:sz w:val="22"/>
          <w:szCs w:val="22"/>
        </w:rPr>
        <w:t xml:space="preserve"> pages, including title page with title, name, company, logo and the short </w:t>
      </w:r>
      <w:r w:rsidRPr="00C7528C">
        <w:rPr>
          <w:rFonts w:asciiTheme="minorHAnsi" w:hAnsiTheme="minorHAnsi" w:cstheme="minorHAnsi"/>
          <w:color w:val="000000"/>
          <w:sz w:val="22"/>
          <w:szCs w:val="22"/>
        </w:rPr>
        <w:tab/>
        <w:t>biography with the picture from the Presenter. If the company of the presenter and co-</w:t>
      </w:r>
      <w:r w:rsidRPr="00C7528C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author </w:t>
      </w:r>
      <w:r w:rsidR="00DA10EE" w:rsidRPr="00C7528C">
        <w:rPr>
          <w:rFonts w:asciiTheme="minorHAnsi" w:hAnsiTheme="minorHAnsi" w:cstheme="minorHAnsi"/>
          <w:color w:val="000000"/>
          <w:sz w:val="22"/>
          <w:szCs w:val="22"/>
        </w:rPr>
        <w:t>are the same</w:t>
      </w:r>
      <w:r w:rsidRPr="00C7528C">
        <w:rPr>
          <w:rFonts w:asciiTheme="minorHAnsi" w:hAnsiTheme="minorHAnsi" w:cstheme="minorHAnsi"/>
          <w:color w:val="000000"/>
          <w:sz w:val="22"/>
          <w:szCs w:val="22"/>
        </w:rPr>
        <w:t>, please insert the logo only once</w:t>
      </w:r>
      <w:r w:rsidR="00365C4D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574D67E" w14:textId="278C243F" w:rsidR="006D7735" w:rsidRDefault="001A7E7C" w:rsidP="006D773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  <w:r w:rsidRPr="00C7528C">
        <w:rPr>
          <w:rFonts w:asciiTheme="minorHAnsi" w:hAnsiTheme="minorHAnsi" w:cstheme="minorHAnsi"/>
          <w:sz w:val="22"/>
          <w:szCs w:val="22"/>
        </w:rPr>
        <w:lastRenderedPageBreak/>
        <w:t>Picture</w:t>
      </w:r>
      <w:r>
        <w:rPr>
          <w:rFonts w:asciiTheme="minorHAnsi" w:hAnsiTheme="minorHAnsi" w:cstheme="minorHAnsi"/>
          <w:sz w:val="22"/>
          <w:szCs w:val="22"/>
        </w:rPr>
        <w:t xml:space="preserve"> (</w:t>
      </w:r>
      <w:r w:rsidRPr="00C7528C">
        <w:rPr>
          <w:rFonts w:asciiTheme="minorHAnsi" w:hAnsiTheme="minorHAnsi" w:cstheme="minorHAnsi"/>
          <w:b/>
          <w:noProof/>
          <w:sz w:val="22"/>
          <w:szCs w:val="22"/>
        </w:rPr>
        <w:t xml:space="preserve">300 dpi, </w:t>
      </w:r>
      <w:r w:rsidRPr="00C7528C">
        <w:rPr>
          <w:rFonts w:asciiTheme="minorHAnsi" w:hAnsiTheme="minorHAnsi" w:cstheme="minorHAnsi"/>
          <w:bCs/>
          <w:noProof/>
          <w:sz w:val="22"/>
          <w:szCs w:val="22"/>
        </w:rPr>
        <w:t>h</w:t>
      </w:r>
      <w:r w:rsidRPr="00C7528C">
        <w:rPr>
          <w:rFonts w:asciiTheme="minorHAnsi" w:hAnsiTheme="minorHAnsi" w:cstheme="minorHAnsi"/>
          <w:sz w:val="22"/>
          <w:szCs w:val="22"/>
        </w:rPr>
        <w:t>igh resolution</w:t>
      </w:r>
      <w:r>
        <w:rPr>
          <w:rFonts w:asciiTheme="minorHAnsi" w:hAnsiTheme="minorHAnsi" w:cstheme="minorHAnsi"/>
          <w:sz w:val="22"/>
          <w:szCs w:val="22"/>
        </w:rPr>
        <w:t>)</w:t>
      </w:r>
    </w:p>
    <w:tbl>
      <w:tblPr>
        <w:tblW w:w="9072" w:type="dxa"/>
        <w:tblLayout w:type="fixed"/>
        <w:tblLook w:val="01E0" w:firstRow="1" w:lastRow="1" w:firstColumn="1" w:lastColumn="1" w:noHBand="0" w:noVBand="0"/>
      </w:tblPr>
      <w:tblGrid>
        <w:gridCol w:w="4253"/>
        <w:gridCol w:w="4819"/>
      </w:tblGrid>
      <w:tr w:rsidR="00F42120" w:rsidRPr="00E13802" w14:paraId="43972F26" w14:textId="77777777" w:rsidTr="00D22C15">
        <w:trPr>
          <w:trHeight w:val="737"/>
        </w:trPr>
        <w:tc>
          <w:tcPr>
            <w:tcW w:w="4253" w:type="dxa"/>
          </w:tcPr>
          <w:p w14:paraId="2EF06309" w14:textId="47AFE30F" w:rsidR="00F42120" w:rsidRPr="00870B2D" w:rsidRDefault="00F42120" w:rsidP="00D57BF8">
            <w:pPr>
              <w:ind w:left="-105" w:right="-560"/>
              <w:outlineLvl w:val="0"/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</w:pPr>
            <w:r w:rsidRPr="00A36078">
              <w:rPr>
                <w:rFonts w:asciiTheme="minorHAnsi" w:hAnsiTheme="minorHAnsi" w:cstheme="minorHAnsi"/>
                <w:b/>
                <w:sz w:val="22"/>
                <w:szCs w:val="22"/>
              </w:rPr>
              <w:br w:type="page"/>
            </w:r>
            <w:r w:rsidRPr="00A36078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 w:type="page"/>
            </w:r>
            <w:r w:rsidR="001A7E7C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41A6A0B3" wp14:editId="40A775BB">
                      <wp:extent cx="1198800" cy="1800000"/>
                      <wp:effectExtent l="0" t="0" r="20955" b="10160"/>
                      <wp:docPr id="799714805" name="Rechtec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8800" cy="18000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C7199E" id="Rechteck 1" o:spid="_x0000_s1026" style="width:94.4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" filled="f" strokecolor="black [3213]" strokeweight=".25pt">
                      <w10:anchorlock/>
                    </v:rect>
                  </w:pict>
                </mc:Fallback>
              </mc:AlternateContent>
            </w:r>
          </w:p>
          <w:p w14:paraId="37B7F2DA" w14:textId="77777777" w:rsidR="00E45566" w:rsidRPr="00E15D9B" w:rsidRDefault="00E45566" w:rsidP="001C4EEA">
            <w:pPr>
              <w:ind w:right="-560"/>
              <w:outlineLvl w:val="0"/>
              <w:rPr>
                <w:rFonts w:asciiTheme="minorHAnsi" w:hAnsiTheme="minorHAnsi" w:cstheme="minorHAnsi"/>
                <w:b/>
                <w:sz w:val="10"/>
                <w:szCs w:val="10"/>
              </w:rPr>
            </w:pPr>
          </w:p>
        </w:tc>
        <w:tc>
          <w:tcPr>
            <w:tcW w:w="4819" w:type="dxa"/>
          </w:tcPr>
          <w:p w14:paraId="00B9262A" w14:textId="54B36C44" w:rsidR="00870B2D" w:rsidRPr="006D7735" w:rsidRDefault="001A7E7C" w:rsidP="00ED338E">
            <w:pPr>
              <w:spacing w:after="240"/>
              <w:ind w:left="-112"/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First name Last name</w:t>
            </w:r>
            <w:r w:rsidR="006D773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B5360" w:rsidRPr="006D7735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>
              <w:rPr>
                <w:rFonts w:asciiTheme="minorHAnsi" w:hAnsiTheme="minorHAnsi" w:cstheme="minorHAnsi"/>
                <w:sz w:val="22"/>
                <w:szCs w:val="22"/>
              </w:rPr>
              <w:t>Company or institute name</w:t>
            </w:r>
          </w:p>
          <w:p w14:paraId="53CEE795" w14:textId="7A96FA12" w:rsidR="00F42120" w:rsidRPr="0079248B" w:rsidRDefault="00D43F61" w:rsidP="00E13802">
            <w:pPr>
              <w:spacing w:before="240" w:after="240"/>
              <w:ind w:left="-112"/>
              <w:outlineLv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9248B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="00B62ADE" w:rsidRPr="0079248B">
              <w:rPr>
                <w:rFonts w:asciiTheme="minorHAnsi" w:hAnsiTheme="minorHAnsi" w:cstheme="minorHAnsi"/>
                <w:b/>
                <w:sz w:val="22"/>
                <w:szCs w:val="22"/>
              </w:rPr>
              <w:t>ince:</w:t>
            </w:r>
            <w:r w:rsidR="00B62ADE" w:rsidRPr="0079248B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</w:p>
        </w:tc>
      </w:tr>
      <w:tr w:rsidR="00E95F55" w:rsidRPr="00870B2D" w14:paraId="38473477" w14:textId="77777777" w:rsidTr="00D22C15">
        <w:tc>
          <w:tcPr>
            <w:tcW w:w="4253" w:type="dxa"/>
          </w:tcPr>
          <w:p w14:paraId="19F88D7D" w14:textId="5C349D96" w:rsidR="00E95F55" w:rsidRPr="00870B2D" w:rsidRDefault="00E95F55" w:rsidP="00E95F55">
            <w:pPr>
              <w:ind w:left="-105"/>
              <w:jc w:val="both"/>
              <w:outlineLv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0B2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Position: </w:t>
            </w:r>
          </w:p>
        </w:tc>
        <w:tc>
          <w:tcPr>
            <w:tcW w:w="4819" w:type="dxa"/>
          </w:tcPr>
          <w:p w14:paraId="6F58AF3A" w14:textId="7719E1BC" w:rsidR="00E95F55" w:rsidRPr="008533D6" w:rsidRDefault="00E95F55" w:rsidP="00E95F55">
            <w:pPr>
              <w:ind w:left="-105"/>
              <w:jc w:val="both"/>
              <w:outlineLv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E95F55" w:rsidRPr="00870B2D" w14:paraId="72B4262E" w14:textId="77777777" w:rsidTr="00D22C15">
        <w:tc>
          <w:tcPr>
            <w:tcW w:w="4253" w:type="dxa"/>
          </w:tcPr>
          <w:p w14:paraId="1EB47E64" w14:textId="76AEEB7B" w:rsidR="00E95F55" w:rsidRPr="00870B2D" w:rsidRDefault="00E95F55" w:rsidP="00E95F55">
            <w:pPr>
              <w:ind w:left="-105"/>
              <w:outlineLv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0B2D">
              <w:rPr>
                <w:rFonts w:asciiTheme="minorHAnsi" w:hAnsiTheme="minorHAnsi" w:cstheme="minorHAnsi"/>
                <w:b/>
                <w:sz w:val="22"/>
                <w:szCs w:val="22"/>
              </w:rPr>
              <w:t>Department: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819" w:type="dxa"/>
          </w:tcPr>
          <w:p w14:paraId="0D618EE9" w14:textId="13900F4E" w:rsidR="00E95F55" w:rsidRPr="008533D6" w:rsidRDefault="00E95F55" w:rsidP="00E95F55">
            <w:pPr>
              <w:ind w:left="-105"/>
              <w:jc w:val="both"/>
              <w:outlineLv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B94032" w:rsidRPr="0003432D" w14:paraId="6085327D" w14:textId="77777777" w:rsidTr="00D22C15">
        <w:tc>
          <w:tcPr>
            <w:tcW w:w="4253" w:type="dxa"/>
          </w:tcPr>
          <w:p w14:paraId="0429B2FE" w14:textId="525C0A57" w:rsidR="00B94032" w:rsidRPr="00870B2D" w:rsidRDefault="00B94032" w:rsidP="00B94032">
            <w:pPr>
              <w:ind w:left="-105"/>
              <w:outlineLvl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0B2D">
              <w:rPr>
                <w:rFonts w:asciiTheme="minorHAnsi" w:hAnsiTheme="minorHAnsi" w:cstheme="minorHAnsi"/>
                <w:b/>
                <w:sz w:val="22"/>
                <w:szCs w:val="22"/>
              </w:rPr>
              <w:t>Higher education/vocational training: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819" w:type="dxa"/>
          </w:tcPr>
          <w:p w14:paraId="4EC46C8D" w14:textId="0536105A" w:rsidR="00B94032" w:rsidRPr="008533D6" w:rsidRDefault="00B94032" w:rsidP="00B94032">
            <w:pPr>
              <w:ind w:left="-105"/>
              <w:jc w:val="both"/>
              <w:outlineLvl w:val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70EEDA5F" w14:textId="77777777" w:rsidR="00F42120" w:rsidRPr="00870B2D" w:rsidRDefault="00F42120" w:rsidP="00F42120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ellenraster"/>
        <w:tblW w:w="907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42120" w:rsidRPr="00870B2D" w14:paraId="24CCB28C" w14:textId="77777777" w:rsidTr="00D22C15">
        <w:trPr>
          <w:trHeight w:val="737"/>
        </w:trPr>
        <w:tc>
          <w:tcPr>
            <w:tcW w:w="9072" w:type="dxa"/>
            <w:tcBorders>
              <w:bottom w:val="single" w:sz="4" w:space="0" w:color="auto"/>
            </w:tcBorders>
          </w:tcPr>
          <w:p w14:paraId="163C5D1C" w14:textId="77777777" w:rsidR="00F42120" w:rsidRPr="00870B2D" w:rsidRDefault="00B32486" w:rsidP="00D22C15">
            <w:pPr>
              <w:tabs>
                <w:tab w:val="left" w:pos="4274"/>
              </w:tabs>
              <w:ind w:left="-112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0B2D">
              <w:rPr>
                <w:rFonts w:asciiTheme="minorHAnsi" w:hAnsiTheme="minorHAnsi" w:cstheme="minorHAnsi"/>
                <w:b/>
                <w:sz w:val="22"/>
                <w:szCs w:val="22"/>
              </w:rPr>
              <w:t>Notes:</w:t>
            </w:r>
          </w:p>
        </w:tc>
      </w:tr>
      <w:tr w:rsidR="00F42120" w:rsidRPr="00C7528C" w14:paraId="49A1BD86" w14:textId="77777777" w:rsidTr="00D22C15">
        <w:trPr>
          <w:trHeight w:val="737"/>
        </w:trPr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5BEA6140" w14:textId="77777777" w:rsidR="00F42120" w:rsidRPr="00C7528C" w:rsidRDefault="00F42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2120" w:rsidRPr="00C7528C" w14:paraId="161F6D69" w14:textId="77777777" w:rsidTr="00D22C15">
        <w:trPr>
          <w:trHeight w:val="737"/>
        </w:trPr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5CF09F62" w14:textId="77777777" w:rsidR="00F42120" w:rsidRPr="00C7528C" w:rsidRDefault="00F42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2120" w:rsidRPr="00C7528C" w14:paraId="162BFE7E" w14:textId="77777777" w:rsidTr="00D22C15">
        <w:trPr>
          <w:trHeight w:val="737"/>
        </w:trPr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4EB523D2" w14:textId="77777777" w:rsidR="00F42120" w:rsidRPr="00C7528C" w:rsidRDefault="00F42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2120" w:rsidRPr="00C7528C" w14:paraId="0AB55850" w14:textId="77777777" w:rsidTr="00D22C15">
        <w:trPr>
          <w:trHeight w:val="737"/>
        </w:trPr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30CEDB07" w14:textId="77777777" w:rsidR="00F42120" w:rsidRPr="00C7528C" w:rsidRDefault="00F42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2120" w:rsidRPr="00C7528C" w14:paraId="115C933F" w14:textId="77777777" w:rsidTr="00D22C15">
        <w:trPr>
          <w:trHeight w:val="737"/>
        </w:trPr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7CEF75C8" w14:textId="77777777" w:rsidR="00F42120" w:rsidRDefault="00F42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09B473" w14:textId="0986640F" w:rsidR="00F42120" w:rsidRPr="00C7528C" w:rsidRDefault="00803E86" w:rsidP="00803E86">
            <w:pPr>
              <w:tabs>
                <w:tab w:val="left" w:pos="546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</w:p>
        </w:tc>
      </w:tr>
      <w:tr w:rsidR="008533D6" w:rsidRPr="00C7528C" w14:paraId="414E2B86" w14:textId="77777777" w:rsidTr="00D22C15">
        <w:trPr>
          <w:trHeight w:val="737"/>
        </w:trPr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4791D967" w14:textId="77777777" w:rsidR="008533D6" w:rsidRPr="00C7528C" w:rsidRDefault="008533D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533D6" w:rsidRPr="00C7528C" w14:paraId="1CD71526" w14:textId="77777777" w:rsidTr="00D22C15">
        <w:trPr>
          <w:trHeight w:val="737"/>
        </w:trPr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1FF533F6" w14:textId="77777777" w:rsidR="008533D6" w:rsidRPr="00C7528C" w:rsidRDefault="008533D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533D6" w:rsidRPr="00C7528C" w14:paraId="1417FBF7" w14:textId="77777777" w:rsidTr="00D22C15">
        <w:trPr>
          <w:trHeight w:val="737"/>
        </w:trPr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3BE9D187" w14:textId="77777777" w:rsidR="008533D6" w:rsidRPr="00C7528C" w:rsidRDefault="008533D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533D6" w:rsidRPr="00C7528C" w14:paraId="62DB6608" w14:textId="77777777" w:rsidTr="00D22C15">
        <w:trPr>
          <w:trHeight w:val="737"/>
        </w:trPr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365E832F" w14:textId="77777777" w:rsidR="008533D6" w:rsidRPr="00C7528C" w:rsidRDefault="008533D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2120" w:rsidRPr="00C7528C" w14:paraId="060A0DCF" w14:textId="77777777" w:rsidTr="00D22C15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3623D9" w14:textId="77777777" w:rsidR="00F42120" w:rsidRPr="00C7528C" w:rsidRDefault="00F4212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486" w:rsidRPr="00C7528C" w14:paraId="52321E66" w14:textId="77777777" w:rsidTr="00D22C15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C066BC" w14:textId="77777777" w:rsidR="00B32486" w:rsidRPr="00C7528C" w:rsidRDefault="00B3248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C4EEA" w:rsidRPr="00C7528C" w14:paraId="677CC482" w14:textId="77777777" w:rsidTr="00D22C15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37"/>
        </w:trPr>
        <w:tc>
          <w:tcPr>
            <w:tcW w:w="9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BC7CD" w14:textId="77777777" w:rsidR="001C4EEA" w:rsidRPr="00C7528C" w:rsidRDefault="001C4EE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192E411" w14:textId="77777777" w:rsidR="00F42120" w:rsidRPr="00C7528C" w:rsidRDefault="00F42120" w:rsidP="00B32486">
      <w:pPr>
        <w:rPr>
          <w:rFonts w:asciiTheme="minorHAnsi" w:hAnsiTheme="minorHAnsi" w:cstheme="minorHAnsi"/>
          <w:sz w:val="22"/>
          <w:szCs w:val="22"/>
        </w:rPr>
      </w:pPr>
    </w:p>
    <w:sectPr w:rsidR="00F42120" w:rsidRPr="00C7528C" w:rsidSect="004649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851" w:left="1418" w:header="720" w:footer="45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BD9BE" w14:textId="77777777" w:rsidR="003E541A" w:rsidRDefault="003E541A">
      <w:r>
        <w:separator/>
      </w:r>
    </w:p>
  </w:endnote>
  <w:endnote w:type="continuationSeparator" w:id="0">
    <w:p w14:paraId="7E3D6BA7" w14:textId="77777777" w:rsidR="003E541A" w:rsidRDefault="003E541A">
      <w:r>
        <w:continuationSeparator/>
      </w:r>
    </w:p>
  </w:endnote>
  <w:endnote w:type="continuationNotice" w:id="1">
    <w:p w14:paraId="68372C77" w14:textId="77777777" w:rsidR="003E541A" w:rsidRDefault="003E54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tto Offc Pro">
    <w:altName w:val="Calibri"/>
    <w:panose1 w:val="020B0504020101010102"/>
    <w:charset w:val="00"/>
    <w:family w:val="swiss"/>
    <w:pitch w:val="variable"/>
    <w:sig w:usb0="A00000FF" w:usb1="4000E07B" w:usb2="00000008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2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025"/>
      <w:gridCol w:w="3020"/>
      <w:gridCol w:w="3027"/>
    </w:tblGrid>
    <w:tr w:rsidR="00F42120" w:rsidRPr="00EB2074" w14:paraId="00DA6F48" w14:textId="77777777" w:rsidTr="006D7735">
      <w:tc>
        <w:tcPr>
          <w:tcW w:w="3025" w:type="dxa"/>
          <w:hideMark/>
        </w:tcPr>
        <w:p w14:paraId="7F44B8D9" w14:textId="7C69318A" w:rsidR="004F7C65" w:rsidRPr="00B435C9" w:rsidRDefault="004F7C65" w:rsidP="006D7735">
          <w:pPr>
            <w:tabs>
              <w:tab w:val="left" w:pos="4111"/>
              <w:tab w:val="left" w:pos="7088"/>
              <w:tab w:val="left" w:pos="9318"/>
            </w:tabs>
            <w:spacing w:before="60"/>
            <w:ind w:left="-224" w:firstLine="224"/>
            <w:rPr>
              <w:rFonts w:asciiTheme="minorHAnsi" w:hAnsiTheme="minorHAnsi" w:cstheme="minorHAnsi"/>
            </w:rPr>
          </w:pPr>
          <w:r w:rsidRPr="00B435C9">
            <w:rPr>
              <w:rFonts w:asciiTheme="minorHAnsi" w:eastAsia="Arial" w:hAnsiTheme="minorHAnsi" w:cstheme="minorHAnsi"/>
            </w:rPr>
            <w:t>©FVA</w:t>
          </w:r>
        </w:p>
      </w:tc>
      <w:tc>
        <w:tcPr>
          <w:tcW w:w="3020" w:type="dxa"/>
          <w:hideMark/>
        </w:tcPr>
        <w:p w14:paraId="0A74594B" w14:textId="733B56FA" w:rsidR="004F7C65" w:rsidRPr="00432820" w:rsidRDefault="004F7C65" w:rsidP="00EB2074">
          <w:pPr>
            <w:tabs>
              <w:tab w:val="left" w:pos="4111"/>
              <w:tab w:val="left" w:pos="7088"/>
              <w:tab w:val="left" w:pos="9318"/>
            </w:tabs>
            <w:spacing w:before="60"/>
            <w:ind w:left="114"/>
            <w:jc w:val="center"/>
            <w:rPr>
              <w:rFonts w:cs="Arial"/>
              <w:sz w:val="18"/>
              <w:szCs w:val="18"/>
            </w:rPr>
          </w:pPr>
        </w:p>
      </w:tc>
      <w:tc>
        <w:tcPr>
          <w:tcW w:w="3027" w:type="dxa"/>
        </w:tcPr>
        <w:p w14:paraId="2C923A7C" w14:textId="5327C8B1" w:rsidR="004F7C65" w:rsidRPr="00EB2074" w:rsidRDefault="004F7C65" w:rsidP="002D1028">
          <w:pPr>
            <w:pStyle w:val="Fuzeile"/>
            <w:spacing w:before="60"/>
            <w:ind w:right="-250"/>
            <w:jc w:val="right"/>
            <w:rPr>
              <w:rFonts w:cs="Arial"/>
              <w:sz w:val="16"/>
              <w:szCs w:val="16"/>
            </w:rPr>
          </w:pPr>
        </w:p>
      </w:tc>
    </w:tr>
  </w:tbl>
  <w:p w14:paraId="56EBD487" w14:textId="77777777" w:rsidR="004F7C65" w:rsidRDefault="004F7C65" w:rsidP="006D7735">
    <w:pPr>
      <w:pStyle w:val="Fuzeile"/>
      <w:tabs>
        <w:tab w:val="clear" w:pos="9072"/>
        <w:tab w:val="right" w:pos="907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2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025"/>
      <w:gridCol w:w="3020"/>
      <w:gridCol w:w="3027"/>
    </w:tblGrid>
    <w:tr w:rsidR="00803E86" w:rsidRPr="00EB2074" w14:paraId="0BD307B6" w14:textId="77777777" w:rsidTr="006D7735">
      <w:tc>
        <w:tcPr>
          <w:tcW w:w="3025" w:type="dxa"/>
          <w:hideMark/>
        </w:tcPr>
        <w:p w14:paraId="74F7190C" w14:textId="580C20AD" w:rsidR="00803E86" w:rsidRPr="00B435C9" w:rsidRDefault="00803E86" w:rsidP="00803E86">
          <w:pPr>
            <w:tabs>
              <w:tab w:val="left" w:pos="4111"/>
              <w:tab w:val="left" w:pos="7088"/>
              <w:tab w:val="left" w:pos="9318"/>
            </w:tabs>
            <w:spacing w:before="60"/>
            <w:rPr>
              <w:rFonts w:asciiTheme="minorHAnsi" w:hAnsiTheme="minorHAnsi" w:cstheme="minorHAnsi"/>
            </w:rPr>
          </w:pPr>
          <w:r w:rsidRPr="00B435C9">
            <w:rPr>
              <w:rFonts w:asciiTheme="minorHAnsi" w:eastAsia="Arial" w:hAnsiTheme="minorHAnsi" w:cstheme="minorHAnsi"/>
            </w:rPr>
            <w:t>©FVA</w:t>
          </w:r>
        </w:p>
      </w:tc>
      <w:tc>
        <w:tcPr>
          <w:tcW w:w="3020" w:type="dxa"/>
          <w:hideMark/>
        </w:tcPr>
        <w:p w14:paraId="4688D8B8" w14:textId="77777777" w:rsidR="00803E86" w:rsidRPr="00432820" w:rsidRDefault="00803E86" w:rsidP="00803E86">
          <w:pPr>
            <w:tabs>
              <w:tab w:val="left" w:pos="4111"/>
              <w:tab w:val="left" w:pos="7088"/>
              <w:tab w:val="left" w:pos="9318"/>
            </w:tabs>
            <w:spacing w:before="60"/>
            <w:ind w:left="114"/>
            <w:jc w:val="center"/>
            <w:rPr>
              <w:rFonts w:cs="Arial"/>
              <w:sz w:val="18"/>
              <w:szCs w:val="18"/>
            </w:rPr>
          </w:pPr>
        </w:p>
      </w:tc>
      <w:tc>
        <w:tcPr>
          <w:tcW w:w="3027" w:type="dxa"/>
        </w:tcPr>
        <w:p w14:paraId="0AEEF253" w14:textId="77777777" w:rsidR="00803E86" w:rsidRPr="00EB2074" w:rsidRDefault="00803E86" w:rsidP="00803E86">
          <w:pPr>
            <w:pStyle w:val="Fuzeile"/>
            <w:spacing w:before="60"/>
            <w:ind w:right="-250"/>
            <w:jc w:val="right"/>
            <w:rPr>
              <w:rFonts w:cs="Arial"/>
              <w:sz w:val="16"/>
              <w:szCs w:val="16"/>
            </w:rPr>
          </w:pPr>
        </w:p>
      </w:tc>
    </w:tr>
  </w:tbl>
  <w:p w14:paraId="07F76563" w14:textId="285A1BC7" w:rsidR="001D4889" w:rsidRPr="00803E86" w:rsidRDefault="001D4889" w:rsidP="008A1292">
    <w:pPr>
      <w:pStyle w:val="Fuzeile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4D0B6" w14:textId="06831D11" w:rsidR="001D4889" w:rsidRPr="00E02A24" w:rsidRDefault="001D4889" w:rsidP="001D4889">
    <w:pPr>
      <w:rPr>
        <w:sz w:val="2"/>
        <w:szCs w:val="2"/>
      </w:rPr>
    </w:pPr>
  </w:p>
  <w:tbl>
    <w:tblPr>
      <w:tblW w:w="0" w:type="auto"/>
      <w:tblInd w:w="108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024"/>
      <w:gridCol w:w="3020"/>
      <w:gridCol w:w="2918"/>
    </w:tblGrid>
    <w:tr w:rsidR="00452A79" w:rsidRPr="00452A79" w14:paraId="0F0EA908" w14:textId="77777777" w:rsidTr="00803E86">
      <w:tc>
        <w:tcPr>
          <w:tcW w:w="3058" w:type="dxa"/>
          <w:hideMark/>
        </w:tcPr>
        <w:p w14:paraId="7A17A05E" w14:textId="77777777" w:rsidR="001D4889" w:rsidRPr="00B435C9" w:rsidRDefault="001D4889" w:rsidP="00803E86">
          <w:pPr>
            <w:tabs>
              <w:tab w:val="left" w:pos="4111"/>
              <w:tab w:val="left" w:pos="7088"/>
              <w:tab w:val="left" w:pos="9318"/>
            </w:tabs>
            <w:ind w:left="-104"/>
            <w:rPr>
              <w:rFonts w:asciiTheme="minorHAnsi" w:hAnsiTheme="minorHAnsi" w:cstheme="minorHAnsi"/>
              <w:sz w:val="18"/>
              <w:szCs w:val="18"/>
            </w:rPr>
          </w:pPr>
          <w:r w:rsidRPr="00B435C9">
            <w:rPr>
              <w:rFonts w:asciiTheme="minorHAnsi" w:eastAsia="Arial" w:hAnsiTheme="minorHAnsi" w:cstheme="minorHAnsi"/>
            </w:rPr>
            <w:t>©FVA</w:t>
          </w:r>
        </w:p>
      </w:tc>
      <w:tc>
        <w:tcPr>
          <w:tcW w:w="3059" w:type="dxa"/>
          <w:hideMark/>
        </w:tcPr>
        <w:p w14:paraId="77703693" w14:textId="3679DEFF" w:rsidR="001D4889" w:rsidRPr="00625D66" w:rsidRDefault="001D4889" w:rsidP="001D4889">
          <w:pPr>
            <w:tabs>
              <w:tab w:val="left" w:pos="4111"/>
              <w:tab w:val="left" w:pos="7088"/>
              <w:tab w:val="left" w:pos="9318"/>
            </w:tabs>
            <w:ind w:left="114"/>
            <w:jc w:val="center"/>
            <w:rPr>
              <w:rFonts w:cs="Arial"/>
              <w:sz w:val="18"/>
              <w:szCs w:val="18"/>
            </w:rPr>
          </w:pPr>
        </w:p>
      </w:tc>
      <w:tc>
        <w:tcPr>
          <w:tcW w:w="2955" w:type="dxa"/>
        </w:tcPr>
        <w:p w14:paraId="26EA8C22" w14:textId="5EED5D79" w:rsidR="001D4889" w:rsidRPr="00452A79" w:rsidRDefault="001D4889" w:rsidP="00803E86">
          <w:pPr>
            <w:pStyle w:val="Fuzeile"/>
            <w:ind w:right="-108"/>
            <w:jc w:val="right"/>
            <w:rPr>
              <w:rFonts w:cs="Arial"/>
              <w:sz w:val="18"/>
              <w:szCs w:val="18"/>
            </w:rPr>
          </w:pPr>
        </w:p>
      </w:tc>
    </w:tr>
  </w:tbl>
  <w:p w14:paraId="40773F9E" w14:textId="77777777" w:rsidR="001D4889" w:rsidRDefault="001D4889" w:rsidP="001D488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A1C56" w14:textId="77777777" w:rsidR="003E541A" w:rsidRDefault="003E541A">
      <w:r>
        <w:separator/>
      </w:r>
    </w:p>
  </w:footnote>
  <w:footnote w:type="continuationSeparator" w:id="0">
    <w:p w14:paraId="14F4C092" w14:textId="77777777" w:rsidR="003E541A" w:rsidRDefault="003E541A">
      <w:r>
        <w:continuationSeparator/>
      </w:r>
    </w:p>
  </w:footnote>
  <w:footnote w:type="continuationNotice" w:id="1">
    <w:p w14:paraId="01A6BA32" w14:textId="77777777" w:rsidR="003E541A" w:rsidRDefault="003E541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F2AEB" w14:textId="61788870" w:rsidR="001D4889" w:rsidRPr="00B435C9" w:rsidRDefault="00B435C9" w:rsidP="00336E03">
    <w:pPr>
      <w:pStyle w:val="Kopfzeile"/>
      <w:pBdr>
        <w:bottom w:val="single" w:sz="4" w:space="1" w:color="auto"/>
      </w:pBdr>
    </w:pPr>
    <w:r w:rsidRPr="00A577A4">
      <w:rPr>
        <w:rFonts w:ascii="Netto Offc Pro" w:hAnsi="Netto Offc Pro" w:cs="Netto Offc Pro"/>
        <w:noProof/>
        <w:sz w:val="18"/>
        <w:szCs w:val="18"/>
      </w:rPr>
      <w:drawing>
        <wp:anchor distT="0" distB="0" distL="114300" distR="114300" simplePos="0" relativeHeight="251658249" behindDoc="0" locked="0" layoutInCell="1" allowOverlap="1" wp14:anchorId="7816A813" wp14:editId="32AB4F29">
          <wp:simplePos x="0" y="0"/>
          <wp:positionH relativeFrom="column">
            <wp:posOffset>0</wp:posOffset>
          </wp:positionH>
          <wp:positionV relativeFrom="paragraph">
            <wp:posOffset>28575</wp:posOffset>
          </wp:positionV>
          <wp:extent cx="171450" cy="134620"/>
          <wp:effectExtent l="0" t="0" r="0" b="0"/>
          <wp:wrapNone/>
          <wp:docPr id="804792423" name="Grafik 8047924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95383" b="-6436"/>
                  <a:stretch/>
                </pic:blipFill>
                <pic:spPr bwMode="auto">
                  <a:xfrm>
                    <a:off x="0" y="0"/>
                    <a:ext cx="171450" cy="134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227511B7" wp14:editId="003569F5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951484897" name="Gerader Verbinder 951484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750D0589" id="Gerader Verbinder 951484897" o:spid="_x0000_s1026" style="position:absolute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1C2E92A1" wp14:editId="41BBEDED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1331601789" name="Gerader Verbinder 13316017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6DA0021C" id="Gerader Verbinder 1331601789" o:spid="_x0000_s1026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1A3713E" wp14:editId="563C30B0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378229842" name="Gerader Verbinder 3782298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6672A945" id="Gerader Verbinder 378229842" o:spid="_x0000_s1026" style="position:absolute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5E24AF9F" wp14:editId="40723EE1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1427928034" name="Gerader Verbinder 14279280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316BA655" id="Gerader Verbinder 1427928034" o:spid="_x0000_s1026" style="position:absolute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>
      <w:rPr>
        <w:rFonts w:cs="Arial"/>
        <w:sz w:val="18"/>
        <w:szCs w:val="18"/>
      </w:rPr>
      <w:t xml:space="preserve">      </w:t>
    </w:r>
    <w:r w:rsidRPr="00707D57">
      <w:rPr>
        <w:rFonts w:asciiTheme="minorHAnsi" w:hAnsiTheme="minorHAnsi" w:cstheme="minorHAnsi"/>
      </w:rPr>
      <w:t>BEARING WORLD</w:t>
    </w:r>
    <w:r w:rsidRPr="00707D57">
      <w:rPr>
        <w:rFonts w:asciiTheme="minorHAnsi" w:hAnsiTheme="minorHAnsi" w:cstheme="minorHAnsi"/>
      </w:rPr>
      <w:tab/>
    </w:r>
    <w:r w:rsidRPr="00707D57">
      <w:rPr>
        <w:rFonts w:asciiTheme="minorHAnsi" w:hAnsiTheme="minorHAnsi" w:cstheme="minorHAnsi"/>
      </w:rPr>
      <w:tab/>
    </w:r>
    <w:r w:rsidR="001A7E7C">
      <w:rPr>
        <w:rFonts w:asciiTheme="minorHAnsi" w:hAnsiTheme="minorHAnsi" w:cstheme="minorHAnsi"/>
      </w:rPr>
      <w:t>Session Topic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8155B" w14:textId="06E747DC" w:rsidR="001D4889" w:rsidRPr="00803E86" w:rsidRDefault="00803E86" w:rsidP="00803E86">
    <w:pPr>
      <w:pStyle w:val="Kopfzeile"/>
      <w:pBdr>
        <w:bottom w:val="single" w:sz="4" w:space="1" w:color="auto"/>
      </w:pBdr>
      <w:rPr>
        <w:rFonts w:asciiTheme="minorHAnsi" w:hAnsiTheme="minorHAnsi" w:cstheme="minorHAnsi"/>
      </w:rPr>
    </w:pPr>
    <w:r w:rsidRPr="00A577A4">
      <w:rPr>
        <w:rFonts w:ascii="Netto Offc Pro" w:hAnsi="Netto Offc Pro" w:cs="Netto Offc Pro"/>
        <w:noProof/>
        <w:sz w:val="18"/>
        <w:szCs w:val="18"/>
      </w:rPr>
      <w:drawing>
        <wp:anchor distT="0" distB="0" distL="114300" distR="114300" simplePos="0" relativeHeight="251658254" behindDoc="0" locked="0" layoutInCell="1" allowOverlap="1" wp14:anchorId="522845E3" wp14:editId="6E0DFF56">
          <wp:simplePos x="0" y="0"/>
          <wp:positionH relativeFrom="column">
            <wp:posOffset>0</wp:posOffset>
          </wp:positionH>
          <wp:positionV relativeFrom="paragraph">
            <wp:posOffset>28575</wp:posOffset>
          </wp:positionV>
          <wp:extent cx="171450" cy="134620"/>
          <wp:effectExtent l="0" t="0" r="0" b="0"/>
          <wp:wrapNone/>
          <wp:docPr id="1346383608" name="Grafik 1346383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95383" b="-6436"/>
                  <a:stretch/>
                </pic:blipFill>
                <pic:spPr bwMode="auto">
                  <a:xfrm>
                    <a:off x="0" y="0"/>
                    <a:ext cx="171450" cy="134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2A097955" wp14:editId="48808BB8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1623705266" name="Gerader Verbinder 1623705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5B8C578A" id="Gerader Verbinder 1623705266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067CE385" wp14:editId="00311859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1978512177" name="Gerader Verbinder 1978512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12FBD2E7" id="Gerader Verbinder 1978512177" o:spid="_x0000_s1026" style="position:absolute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767FB631" wp14:editId="1C7D67EC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2091211754" name="Gerader Verbinder 20912117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4C084D95" id="Gerader Verbinder 2091211754" o:spid="_x0000_s1026" style="position:absolute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12087CD0" wp14:editId="6AA8F441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906089453" name="Gerader Verbinder 9060894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3EAFCEF7" id="Gerader Verbinder 906089453" o:spid="_x0000_s1026" style="position:absolute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>
      <w:rPr>
        <w:rFonts w:cs="Arial"/>
        <w:sz w:val="18"/>
        <w:szCs w:val="18"/>
      </w:rPr>
      <w:t xml:space="preserve">      </w:t>
    </w:r>
    <w:r w:rsidRPr="00707D57">
      <w:rPr>
        <w:rFonts w:asciiTheme="minorHAnsi" w:hAnsiTheme="minorHAnsi" w:cstheme="minorHAnsi"/>
      </w:rPr>
      <w:t>BEARING WORLD</w:t>
    </w:r>
    <w:r w:rsidRPr="00707D57">
      <w:rPr>
        <w:rFonts w:asciiTheme="minorHAnsi" w:hAnsiTheme="minorHAnsi" w:cstheme="minorHAnsi"/>
      </w:rPr>
      <w:tab/>
    </w:r>
    <w:r w:rsidRPr="00707D57">
      <w:rPr>
        <w:rFonts w:asciiTheme="minorHAnsi" w:hAnsiTheme="minorHAnsi" w:cstheme="minorHAnsi"/>
      </w:rPr>
      <w:tab/>
    </w:r>
    <w:r w:rsidR="001A7E7C">
      <w:rPr>
        <w:rFonts w:asciiTheme="minorHAnsi" w:hAnsiTheme="minorHAnsi" w:cstheme="minorHAnsi"/>
      </w:rPr>
      <w:t>Session Topic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90EAC" w14:textId="54314D50" w:rsidR="00B32486" w:rsidRPr="00707D57" w:rsidRDefault="006D3A55" w:rsidP="000A4F2B">
    <w:pPr>
      <w:pStyle w:val="Kopfzeile"/>
      <w:pBdr>
        <w:bottom w:val="single" w:sz="4" w:space="1" w:color="auto"/>
      </w:pBdr>
      <w:rPr>
        <w:rFonts w:asciiTheme="minorHAnsi" w:hAnsiTheme="minorHAnsi" w:cstheme="minorHAnsi"/>
      </w:rPr>
    </w:pPr>
    <w:r w:rsidRPr="00A577A4">
      <w:rPr>
        <w:rFonts w:ascii="Netto Offc Pro" w:hAnsi="Netto Offc Pro" w:cs="Netto Offc Pro"/>
        <w:noProof/>
        <w:sz w:val="18"/>
        <w:szCs w:val="18"/>
      </w:rPr>
      <w:drawing>
        <wp:anchor distT="0" distB="0" distL="114300" distR="114300" simplePos="0" relativeHeight="251658244" behindDoc="0" locked="0" layoutInCell="1" allowOverlap="1" wp14:anchorId="6C48D91C" wp14:editId="3B998431">
          <wp:simplePos x="0" y="0"/>
          <wp:positionH relativeFrom="column">
            <wp:posOffset>0</wp:posOffset>
          </wp:positionH>
          <wp:positionV relativeFrom="paragraph">
            <wp:posOffset>28575</wp:posOffset>
          </wp:positionV>
          <wp:extent cx="171450" cy="134620"/>
          <wp:effectExtent l="0" t="0" r="0" b="0"/>
          <wp:wrapNone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95383" b="-6436"/>
                  <a:stretch/>
                </pic:blipFill>
                <pic:spPr bwMode="auto">
                  <a:xfrm>
                    <a:off x="0" y="0"/>
                    <a:ext cx="171450" cy="134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2486"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F5F14AD" wp14:editId="7DA932C5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14" name="Gerader Verbinder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69306D63" id="Gerader Verbinder 14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 w:rsidR="00B37426"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F0DAE91" wp14:editId="2AEEEC62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13" name="Gerader Verbinde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56697946" id="Gerader Verbinder 13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 w:rsidR="00F42120"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AEF412C" wp14:editId="37A3F918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9" name="Gerader Verbinder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012D6900" id="Gerader Verbinder 9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 w:rsidR="00F42120">
      <w:rPr>
        <w:rFonts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97EBD5" wp14:editId="673F033F">
              <wp:simplePos x="0" y="0"/>
              <wp:positionH relativeFrom="column">
                <wp:posOffset>876935</wp:posOffset>
              </wp:positionH>
              <wp:positionV relativeFrom="paragraph">
                <wp:posOffset>10231755</wp:posOffset>
              </wp:positionV>
              <wp:extent cx="5892800" cy="0"/>
              <wp:effectExtent l="0" t="0" r="0" b="0"/>
              <wp:wrapNone/>
              <wp:docPr id="8" name="Gerader Verbinde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4561F52E" id="Gerader Verbinder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05pt,805.65pt" to="533.05pt,8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" strokecolor="#666" strokeweight="1pt">
              <v:shadow color="#7f7f7f" opacity=".5" offset="1pt"/>
            </v:line>
          </w:pict>
        </mc:Fallback>
      </mc:AlternateContent>
    </w:r>
    <w:r>
      <w:rPr>
        <w:rFonts w:cs="Arial"/>
        <w:sz w:val="18"/>
        <w:szCs w:val="18"/>
      </w:rPr>
      <w:t xml:space="preserve">      </w:t>
    </w:r>
    <w:r w:rsidR="00EB2074" w:rsidRPr="00707D57">
      <w:rPr>
        <w:rFonts w:asciiTheme="minorHAnsi" w:hAnsiTheme="minorHAnsi" w:cstheme="minorHAnsi"/>
      </w:rPr>
      <w:t>B</w:t>
    </w:r>
    <w:r w:rsidR="001D4889" w:rsidRPr="00707D57">
      <w:rPr>
        <w:rFonts w:asciiTheme="minorHAnsi" w:hAnsiTheme="minorHAnsi" w:cstheme="minorHAnsi"/>
      </w:rPr>
      <w:t>EARING WORLD</w:t>
    </w:r>
    <w:r w:rsidR="00C7528C" w:rsidRPr="00707D57">
      <w:rPr>
        <w:rFonts w:asciiTheme="minorHAnsi" w:hAnsiTheme="minorHAnsi" w:cstheme="minorHAnsi"/>
      </w:rPr>
      <w:tab/>
    </w:r>
    <w:r w:rsidR="00F42120" w:rsidRPr="00707D57">
      <w:rPr>
        <w:rFonts w:asciiTheme="minorHAnsi" w:hAnsiTheme="minorHAnsi" w:cstheme="minorHAnsi"/>
      </w:rPr>
      <w:tab/>
    </w:r>
    <w:r w:rsidR="001A7E7C">
      <w:rPr>
        <w:rFonts w:asciiTheme="minorHAnsi" w:hAnsiTheme="minorHAnsi" w:cstheme="minorHAnsi"/>
      </w:rPr>
      <w:t>Session Topic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.75pt;height:19pt" o:bullet="t">
        <v:imagedata r:id="rId1" o:title="Doppelpfeil_klein"/>
      </v:shape>
    </w:pict>
  </w:numPicBullet>
  <w:numPicBullet w:numPicBulletId="1">
    <w:pict>
      <v:shape id="_x0000_i1027" type="#_x0000_t75" style="width:126.15pt;height:99.05pt" o:bullet="t">
        <v:imagedata r:id="rId2" o:title="Doppelpfeil"/>
      </v:shape>
    </w:pict>
  </w:numPicBullet>
  <w:abstractNum w:abstractNumId="0" w15:restartNumberingAfterBreak="0">
    <w:nsid w:val="12C7052A"/>
    <w:multiLevelType w:val="hybridMultilevel"/>
    <w:tmpl w:val="44E0CE1C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CC5181"/>
    <w:multiLevelType w:val="hybridMultilevel"/>
    <w:tmpl w:val="FF586EA8"/>
    <w:lvl w:ilvl="0" w:tplc="7AB030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E0C0E"/>
    <w:multiLevelType w:val="hybridMultilevel"/>
    <w:tmpl w:val="69821688"/>
    <w:lvl w:ilvl="0" w:tplc="228813D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E5230"/>
    <w:multiLevelType w:val="hybridMultilevel"/>
    <w:tmpl w:val="5A50464A"/>
    <w:lvl w:ilvl="0" w:tplc="0C627CE2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C3D07"/>
    <w:multiLevelType w:val="singleLevel"/>
    <w:tmpl w:val="C6DA0E0C"/>
    <w:lvl w:ilvl="0">
      <w:start w:val="4"/>
      <w:numFmt w:val="bullet"/>
      <w:lvlText w:val=""/>
      <w:lvlJc w:val="left"/>
      <w:pPr>
        <w:tabs>
          <w:tab w:val="num" w:pos="705"/>
        </w:tabs>
        <w:ind w:left="705" w:hanging="705"/>
      </w:pPr>
      <w:rPr>
        <w:rFonts w:ascii="Monotype Sorts" w:hAnsi="Monotype Sorts" w:hint="default"/>
        <w:sz w:val="32"/>
      </w:rPr>
    </w:lvl>
  </w:abstractNum>
  <w:abstractNum w:abstractNumId="5" w15:restartNumberingAfterBreak="0">
    <w:nsid w:val="2F285FA8"/>
    <w:multiLevelType w:val="hybridMultilevel"/>
    <w:tmpl w:val="0DFE34F4"/>
    <w:lvl w:ilvl="0" w:tplc="B4E41DE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B474D"/>
    <w:multiLevelType w:val="hybridMultilevel"/>
    <w:tmpl w:val="398069DA"/>
    <w:lvl w:ilvl="0" w:tplc="CEDECCF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15810"/>
    <w:multiLevelType w:val="hybridMultilevel"/>
    <w:tmpl w:val="F2F65D2E"/>
    <w:lvl w:ilvl="0" w:tplc="96E2E61A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847CD"/>
    <w:multiLevelType w:val="hybridMultilevel"/>
    <w:tmpl w:val="8FB8205C"/>
    <w:lvl w:ilvl="0" w:tplc="0407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 w15:restartNumberingAfterBreak="0">
    <w:nsid w:val="457D17D6"/>
    <w:multiLevelType w:val="singleLevel"/>
    <w:tmpl w:val="6346012A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739069B"/>
    <w:multiLevelType w:val="hybridMultilevel"/>
    <w:tmpl w:val="5224BF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4642B"/>
    <w:multiLevelType w:val="hybridMultilevel"/>
    <w:tmpl w:val="32F4090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0534D63"/>
    <w:multiLevelType w:val="hybridMultilevel"/>
    <w:tmpl w:val="0552789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230310F"/>
    <w:multiLevelType w:val="multilevel"/>
    <w:tmpl w:val="00283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14" w15:restartNumberingAfterBreak="0">
    <w:nsid w:val="5792358F"/>
    <w:multiLevelType w:val="hybridMultilevel"/>
    <w:tmpl w:val="F9024B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7715E"/>
    <w:multiLevelType w:val="hybridMultilevel"/>
    <w:tmpl w:val="35AEC24A"/>
    <w:lvl w:ilvl="0" w:tplc="228813D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847BA7"/>
    <w:multiLevelType w:val="hybridMultilevel"/>
    <w:tmpl w:val="18CCA3D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1E66177"/>
    <w:multiLevelType w:val="hybridMultilevel"/>
    <w:tmpl w:val="D1EE2F28"/>
    <w:lvl w:ilvl="0" w:tplc="B4E41DE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2739542">
    <w:abstractNumId w:val="11"/>
  </w:num>
  <w:num w:numId="2" w16cid:durableId="7025831">
    <w:abstractNumId w:val="2"/>
  </w:num>
  <w:num w:numId="3" w16cid:durableId="2041934075">
    <w:abstractNumId w:val="1"/>
  </w:num>
  <w:num w:numId="4" w16cid:durableId="198395567">
    <w:abstractNumId w:val="15"/>
  </w:num>
  <w:num w:numId="5" w16cid:durableId="284044145">
    <w:abstractNumId w:val="4"/>
  </w:num>
  <w:num w:numId="6" w16cid:durableId="1179276015">
    <w:abstractNumId w:val="12"/>
  </w:num>
  <w:num w:numId="7" w16cid:durableId="744688062">
    <w:abstractNumId w:val="16"/>
  </w:num>
  <w:num w:numId="8" w16cid:durableId="1067070794">
    <w:abstractNumId w:val="9"/>
  </w:num>
  <w:num w:numId="9" w16cid:durableId="2130278556">
    <w:abstractNumId w:val="13"/>
  </w:num>
  <w:num w:numId="10" w16cid:durableId="1713000058">
    <w:abstractNumId w:val="10"/>
  </w:num>
  <w:num w:numId="11" w16cid:durableId="1808863565">
    <w:abstractNumId w:val="3"/>
  </w:num>
  <w:num w:numId="12" w16cid:durableId="1420715682">
    <w:abstractNumId w:val="8"/>
  </w:num>
  <w:num w:numId="13" w16cid:durableId="713508026">
    <w:abstractNumId w:val="7"/>
  </w:num>
  <w:num w:numId="14" w16cid:durableId="1507285402">
    <w:abstractNumId w:val="6"/>
  </w:num>
  <w:num w:numId="15" w16cid:durableId="1187643850">
    <w:abstractNumId w:val="17"/>
  </w:num>
  <w:num w:numId="16" w16cid:durableId="1975867054">
    <w:abstractNumId w:val="0"/>
  </w:num>
  <w:num w:numId="17" w16cid:durableId="783155374">
    <w:abstractNumId w:val="5"/>
  </w:num>
  <w:num w:numId="18" w16cid:durableId="10309129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912"/>
    <w:rsid w:val="00003540"/>
    <w:rsid w:val="0000519C"/>
    <w:rsid w:val="000054EC"/>
    <w:rsid w:val="00006915"/>
    <w:rsid w:val="000146C2"/>
    <w:rsid w:val="00014DEE"/>
    <w:rsid w:val="0001527D"/>
    <w:rsid w:val="00016521"/>
    <w:rsid w:val="00025362"/>
    <w:rsid w:val="00030527"/>
    <w:rsid w:val="00033884"/>
    <w:rsid w:val="0003432D"/>
    <w:rsid w:val="0003553F"/>
    <w:rsid w:val="0005247A"/>
    <w:rsid w:val="00056FEC"/>
    <w:rsid w:val="00057A39"/>
    <w:rsid w:val="000618CF"/>
    <w:rsid w:val="00066EB6"/>
    <w:rsid w:val="00072C3F"/>
    <w:rsid w:val="00072FD0"/>
    <w:rsid w:val="0007319A"/>
    <w:rsid w:val="000735C2"/>
    <w:rsid w:val="00074340"/>
    <w:rsid w:val="00074460"/>
    <w:rsid w:val="00075746"/>
    <w:rsid w:val="000826D9"/>
    <w:rsid w:val="00082BF9"/>
    <w:rsid w:val="00083B5C"/>
    <w:rsid w:val="0008493B"/>
    <w:rsid w:val="000955A2"/>
    <w:rsid w:val="000974BD"/>
    <w:rsid w:val="000A0E7F"/>
    <w:rsid w:val="000A4F2B"/>
    <w:rsid w:val="000A64C0"/>
    <w:rsid w:val="000B0169"/>
    <w:rsid w:val="000B0327"/>
    <w:rsid w:val="000B0839"/>
    <w:rsid w:val="000B3D71"/>
    <w:rsid w:val="000B4D6E"/>
    <w:rsid w:val="000C0BE1"/>
    <w:rsid w:val="000C13E2"/>
    <w:rsid w:val="000C4AFA"/>
    <w:rsid w:val="000C5584"/>
    <w:rsid w:val="000C6147"/>
    <w:rsid w:val="000C6504"/>
    <w:rsid w:val="000D2432"/>
    <w:rsid w:val="000D2596"/>
    <w:rsid w:val="000D2F68"/>
    <w:rsid w:val="000D5E83"/>
    <w:rsid w:val="000D754D"/>
    <w:rsid w:val="000E353B"/>
    <w:rsid w:val="000E5DC8"/>
    <w:rsid w:val="000F41A8"/>
    <w:rsid w:val="000F4B25"/>
    <w:rsid w:val="000F5197"/>
    <w:rsid w:val="000F696E"/>
    <w:rsid w:val="000F7834"/>
    <w:rsid w:val="001015FB"/>
    <w:rsid w:val="00113CEC"/>
    <w:rsid w:val="00114262"/>
    <w:rsid w:val="00115D1D"/>
    <w:rsid w:val="0012086F"/>
    <w:rsid w:val="001227DE"/>
    <w:rsid w:val="00124106"/>
    <w:rsid w:val="00127829"/>
    <w:rsid w:val="001316D6"/>
    <w:rsid w:val="001332F9"/>
    <w:rsid w:val="0014164A"/>
    <w:rsid w:val="00141C06"/>
    <w:rsid w:val="00150EF1"/>
    <w:rsid w:val="00166248"/>
    <w:rsid w:val="0017068F"/>
    <w:rsid w:val="00172413"/>
    <w:rsid w:val="001743FF"/>
    <w:rsid w:val="00174845"/>
    <w:rsid w:val="00175AE6"/>
    <w:rsid w:val="00176C24"/>
    <w:rsid w:val="0018340E"/>
    <w:rsid w:val="00184BA1"/>
    <w:rsid w:val="001856A9"/>
    <w:rsid w:val="00187A15"/>
    <w:rsid w:val="001912A6"/>
    <w:rsid w:val="0019537A"/>
    <w:rsid w:val="001A6F8C"/>
    <w:rsid w:val="001A7C4C"/>
    <w:rsid w:val="001A7E7C"/>
    <w:rsid w:val="001B1223"/>
    <w:rsid w:val="001B1329"/>
    <w:rsid w:val="001B1459"/>
    <w:rsid w:val="001B482F"/>
    <w:rsid w:val="001B5450"/>
    <w:rsid w:val="001B5979"/>
    <w:rsid w:val="001B6951"/>
    <w:rsid w:val="001C259A"/>
    <w:rsid w:val="001C2BB0"/>
    <w:rsid w:val="001C3BC1"/>
    <w:rsid w:val="001C4EEA"/>
    <w:rsid w:val="001C50B1"/>
    <w:rsid w:val="001C744D"/>
    <w:rsid w:val="001D3B6D"/>
    <w:rsid w:val="001D407E"/>
    <w:rsid w:val="001D40DD"/>
    <w:rsid w:val="001D4889"/>
    <w:rsid w:val="001D4DF6"/>
    <w:rsid w:val="001D55D9"/>
    <w:rsid w:val="001D5EE7"/>
    <w:rsid w:val="001D65A5"/>
    <w:rsid w:val="001D7620"/>
    <w:rsid w:val="001E0F8F"/>
    <w:rsid w:val="001E13E3"/>
    <w:rsid w:val="001E178E"/>
    <w:rsid w:val="001E762B"/>
    <w:rsid w:val="001F6B01"/>
    <w:rsid w:val="001F7B05"/>
    <w:rsid w:val="00203F05"/>
    <w:rsid w:val="002067B0"/>
    <w:rsid w:val="002073CD"/>
    <w:rsid w:val="00210C6D"/>
    <w:rsid w:val="002115A9"/>
    <w:rsid w:val="00212308"/>
    <w:rsid w:val="00214A7D"/>
    <w:rsid w:val="0022145F"/>
    <w:rsid w:val="00223108"/>
    <w:rsid w:val="00224DE2"/>
    <w:rsid w:val="0023027F"/>
    <w:rsid w:val="00230872"/>
    <w:rsid w:val="0023087A"/>
    <w:rsid w:val="002321AC"/>
    <w:rsid w:val="002327AB"/>
    <w:rsid w:val="00234222"/>
    <w:rsid w:val="002361AF"/>
    <w:rsid w:val="00237A02"/>
    <w:rsid w:val="0024177D"/>
    <w:rsid w:val="00243393"/>
    <w:rsid w:val="00244216"/>
    <w:rsid w:val="002454E5"/>
    <w:rsid w:val="00253636"/>
    <w:rsid w:val="00253FF4"/>
    <w:rsid w:val="0025792F"/>
    <w:rsid w:val="00265902"/>
    <w:rsid w:val="00266C85"/>
    <w:rsid w:val="00271CC7"/>
    <w:rsid w:val="00272568"/>
    <w:rsid w:val="00272898"/>
    <w:rsid w:val="00277185"/>
    <w:rsid w:val="00277948"/>
    <w:rsid w:val="0028056A"/>
    <w:rsid w:val="002809E0"/>
    <w:rsid w:val="0028591A"/>
    <w:rsid w:val="00286459"/>
    <w:rsid w:val="0029361C"/>
    <w:rsid w:val="00294FF5"/>
    <w:rsid w:val="00295040"/>
    <w:rsid w:val="002A1E5A"/>
    <w:rsid w:val="002A76EC"/>
    <w:rsid w:val="002A7A1F"/>
    <w:rsid w:val="002A7FCF"/>
    <w:rsid w:val="002B4280"/>
    <w:rsid w:val="002B7F9B"/>
    <w:rsid w:val="002C00B6"/>
    <w:rsid w:val="002C0644"/>
    <w:rsid w:val="002D0252"/>
    <w:rsid w:val="002D0FB8"/>
    <w:rsid w:val="002D1028"/>
    <w:rsid w:val="002D514B"/>
    <w:rsid w:val="002D542C"/>
    <w:rsid w:val="002D612B"/>
    <w:rsid w:val="002D71CC"/>
    <w:rsid w:val="002E1B91"/>
    <w:rsid w:val="002E485A"/>
    <w:rsid w:val="002E4D7B"/>
    <w:rsid w:val="002E6554"/>
    <w:rsid w:val="002F03DC"/>
    <w:rsid w:val="002F1066"/>
    <w:rsid w:val="002F1AC7"/>
    <w:rsid w:val="00301007"/>
    <w:rsid w:val="00305ACD"/>
    <w:rsid w:val="00307AE0"/>
    <w:rsid w:val="003111FB"/>
    <w:rsid w:val="00316F7C"/>
    <w:rsid w:val="0032101C"/>
    <w:rsid w:val="00322E2C"/>
    <w:rsid w:val="003238CA"/>
    <w:rsid w:val="00325D86"/>
    <w:rsid w:val="0032680D"/>
    <w:rsid w:val="003338F3"/>
    <w:rsid w:val="0033631F"/>
    <w:rsid w:val="00336E03"/>
    <w:rsid w:val="003410D6"/>
    <w:rsid w:val="00344684"/>
    <w:rsid w:val="00356F7E"/>
    <w:rsid w:val="003606E0"/>
    <w:rsid w:val="003644C1"/>
    <w:rsid w:val="003658D2"/>
    <w:rsid w:val="00365C4D"/>
    <w:rsid w:val="0036603D"/>
    <w:rsid w:val="00366D2E"/>
    <w:rsid w:val="00372425"/>
    <w:rsid w:val="00373931"/>
    <w:rsid w:val="00380A58"/>
    <w:rsid w:val="003829E0"/>
    <w:rsid w:val="00382AB2"/>
    <w:rsid w:val="0038748D"/>
    <w:rsid w:val="0039157D"/>
    <w:rsid w:val="00391E18"/>
    <w:rsid w:val="00392A24"/>
    <w:rsid w:val="003960A5"/>
    <w:rsid w:val="00397C1A"/>
    <w:rsid w:val="003A0506"/>
    <w:rsid w:val="003A0FA0"/>
    <w:rsid w:val="003A33AE"/>
    <w:rsid w:val="003A3E0A"/>
    <w:rsid w:val="003A4CE6"/>
    <w:rsid w:val="003B19F2"/>
    <w:rsid w:val="003B2CA3"/>
    <w:rsid w:val="003C521B"/>
    <w:rsid w:val="003C6D65"/>
    <w:rsid w:val="003C7B69"/>
    <w:rsid w:val="003D0D31"/>
    <w:rsid w:val="003D14AC"/>
    <w:rsid w:val="003D262B"/>
    <w:rsid w:val="003D2DE0"/>
    <w:rsid w:val="003E4FAD"/>
    <w:rsid w:val="003E5216"/>
    <w:rsid w:val="003E541A"/>
    <w:rsid w:val="003E5A01"/>
    <w:rsid w:val="003E644D"/>
    <w:rsid w:val="003E799C"/>
    <w:rsid w:val="003F04F3"/>
    <w:rsid w:val="003F27AE"/>
    <w:rsid w:val="00401035"/>
    <w:rsid w:val="004012BF"/>
    <w:rsid w:val="00401376"/>
    <w:rsid w:val="00401493"/>
    <w:rsid w:val="00405662"/>
    <w:rsid w:val="00405775"/>
    <w:rsid w:val="00405D13"/>
    <w:rsid w:val="004064E7"/>
    <w:rsid w:val="00411F7E"/>
    <w:rsid w:val="00416FB8"/>
    <w:rsid w:val="00424404"/>
    <w:rsid w:val="00427F41"/>
    <w:rsid w:val="0043069D"/>
    <w:rsid w:val="00431314"/>
    <w:rsid w:val="00432820"/>
    <w:rsid w:val="00432E1C"/>
    <w:rsid w:val="00433CEF"/>
    <w:rsid w:val="004341A5"/>
    <w:rsid w:val="00434431"/>
    <w:rsid w:val="0043464B"/>
    <w:rsid w:val="00434C99"/>
    <w:rsid w:val="00435F46"/>
    <w:rsid w:val="00441937"/>
    <w:rsid w:val="004421F7"/>
    <w:rsid w:val="00446E12"/>
    <w:rsid w:val="004518EC"/>
    <w:rsid w:val="00451940"/>
    <w:rsid w:val="00452A79"/>
    <w:rsid w:val="00452EAB"/>
    <w:rsid w:val="00453810"/>
    <w:rsid w:val="00461BC5"/>
    <w:rsid w:val="00463917"/>
    <w:rsid w:val="004649EA"/>
    <w:rsid w:val="00464DD7"/>
    <w:rsid w:val="00465271"/>
    <w:rsid w:val="00466513"/>
    <w:rsid w:val="004672D2"/>
    <w:rsid w:val="004707F8"/>
    <w:rsid w:val="00474460"/>
    <w:rsid w:val="004759D7"/>
    <w:rsid w:val="004806EC"/>
    <w:rsid w:val="00483D4A"/>
    <w:rsid w:val="0048699C"/>
    <w:rsid w:val="00497161"/>
    <w:rsid w:val="004A3CF6"/>
    <w:rsid w:val="004A4FFD"/>
    <w:rsid w:val="004A5116"/>
    <w:rsid w:val="004B1984"/>
    <w:rsid w:val="004B27EE"/>
    <w:rsid w:val="004C1F15"/>
    <w:rsid w:val="004C35BE"/>
    <w:rsid w:val="004C4ECF"/>
    <w:rsid w:val="004C615B"/>
    <w:rsid w:val="004D0695"/>
    <w:rsid w:val="004D3950"/>
    <w:rsid w:val="004D7BA3"/>
    <w:rsid w:val="004E3600"/>
    <w:rsid w:val="004F07FB"/>
    <w:rsid w:val="004F3095"/>
    <w:rsid w:val="004F3F08"/>
    <w:rsid w:val="004F46C2"/>
    <w:rsid w:val="004F58FF"/>
    <w:rsid w:val="004F645D"/>
    <w:rsid w:val="004F6DAF"/>
    <w:rsid w:val="004F7A61"/>
    <w:rsid w:val="004F7C65"/>
    <w:rsid w:val="0050367B"/>
    <w:rsid w:val="00504498"/>
    <w:rsid w:val="005047E0"/>
    <w:rsid w:val="00505919"/>
    <w:rsid w:val="0050603A"/>
    <w:rsid w:val="00506977"/>
    <w:rsid w:val="00513B9A"/>
    <w:rsid w:val="00522B5A"/>
    <w:rsid w:val="005270CD"/>
    <w:rsid w:val="005302B8"/>
    <w:rsid w:val="005363FB"/>
    <w:rsid w:val="00537733"/>
    <w:rsid w:val="00542E8D"/>
    <w:rsid w:val="00543D45"/>
    <w:rsid w:val="0055056D"/>
    <w:rsid w:val="005505CE"/>
    <w:rsid w:val="00552121"/>
    <w:rsid w:val="005534F6"/>
    <w:rsid w:val="00554978"/>
    <w:rsid w:val="00555C9E"/>
    <w:rsid w:val="005562C7"/>
    <w:rsid w:val="005630B7"/>
    <w:rsid w:val="005658C2"/>
    <w:rsid w:val="00573004"/>
    <w:rsid w:val="00574ED8"/>
    <w:rsid w:val="00576F16"/>
    <w:rsid w:val="00577B47"/>
    <w:rsid w:val="0058543F"/>
    <w:rsid w:val="00586856"/>
    <w:rsid w:val="00590F1D"/>
    <w:rsid w:val="00592B7F"/>
    <w:rsid w:val="0059409C"/>
    <w:rsid w:val="005A1220"/>
    <w:rsid w:val="005A17E9"/>
    <w:rsid w:val="005A1BA3"/>
    <w:rsid w:val="005A23C8"/>
    <w:rsid w:val="005A4907"/>
    <w:rsid w:val="005A71F1"/>
    <w:rsid w:val="005A7A5F"/>
    <w:rsid w:val="005A7B7D"/>
    <w:rsid w:val="005B0ACB"/>
    <w:rsid w:val="005B3ECB"/>
    <w:rsid w:val="005B72B0"/>
    <w:rsid w:val="005B7CF5"/>
    <w:rsid w:val="005C24D2"/>
    <w:rsid w:val="005C56FF"/>
    <w:rsid w:val="005C5F6A"/>
    <w:rsid w:val="005D35A3"/>
    <w:rsid w:val="005D4618"/>
    <w:rsid w:val="005E33E3"/>
    <w:rsid w:val="005E3931"/>
    <w:rsid w:val="005E65C4"/>
    <w:rsid w:val="005E7E97"/>
    <w:rsid w:val="005F0C45"/>
    <w:rsid w:val="005F1FAE"/>
    <w:rsid w:val="005F2457"/>
    <w:rsid w:val="005F3451"/>
    <w:rsid w:val="006027B4"/>
    <w:rsid w:val="00603BA7"/>
    <w:rsid w:val="00603C7F"/>
    <w:rsid w:val="00613AAF"/>
    <w:rsid w:val="00615CA0"/>
    <w:rsid w:val="00616D54"/>
    <w:rsid w:val="00616FD7"/>
    <w:rsid w:val="00621943"/>
    <w:rsid w:val="00623572"/>
    <w:rsid w:val="0062455B"/>
    <w:rsid w:val="00625D66"/>
    <w:rsid w:val="0063195F"/>
    <w:rsid w:val="00633DED"/>
    <w:rsid w:val="00634C5F"/>
    <w:rsid w:val="00635ABD"/>
    <w:rsid w:val="0063614A"/>
    <w:rsid w:val="00645C63"/>
    <w:rsid w:val="0064659D"/>
    <w:rsid w:val="00646EB4"/>
    <w:rsid w:val="006529DE"/>
    <w:rsid w:val="00661091"/>
    <w:rsid w:val="006658DE"/>
    <w:rsid w:val="00665A67"/>
    <w:rsid w:val="006661E1"/>
    <w:rsid w:val="00667856"/>
    <w:rsid w:val="00667EC0"/>
    <w:rsid w:val="00670F47"/>
    <w:rsid w:val="00673B72"/>
    <w:rsid w:val="00680D25"/>
    <w:rsid w:val="006858D8"/>
    <w:rsid w:val="00691BC8"/>
    <w:rsid w:val="00692A8C"/>
    <w:rsid w:val="00693395"/>
    <w:rsid w:val="00693F8F"/>
    <w:rsid w:val="006A09DC"/>
    <w:rsid w:val="006A38E8"/>
    <w:rsid w:val="006B0F90"/>
    <w:rsid w:val="006B1176"/>
    <w:rsid w:val="006B5360"/>
    <w:rsid w:val="006B5820"/>
    <w:rsid w:val="006D32A7"/>
    <w:rsid w:val="006D3A55"/>
    <w:rsid w:val="006D4CA4"/>
    <w:rsid w:val="006D7735"/>
    <w:rsid w:val="006E58B3"/>
    <w:rsid w:val="006E5EF6"/>
    <w:rsid w:val="006E62F5"/>
    <w:rsid w:val="006E78ED"/>
    <w:rsid w:val="006F03E1"/>
    <w:rsid w:val="006F07AB"/>
    <w:rsid w:val="006F193B"/>
    <w:rsid w:val="006F23FE"/>
    <w:rsid w:val="006F38AC"/>
    <w:rsid w:val="006F6569"/>
    <w:rsid w:val="006F754E"/>
    <w:rsid w:val="0070049B"/>
    <w:rsid w:val="00700A78"/>
    <w:rsid w:val="00702CFF"/>
    <w:rsid w:val="00703006"/>
    <w:rsid w:val="0070399B"/>
    <w:rsid w:val="00704A9A"/>
    <w:rsid w:val="00704F06"/>
    <w:rsid w:val="00706F1A"/>
    <w:rsid w:val="00707D57"/>
    <w:rsid w:val="00714DE0"/>
    <w:rsid w:val="00715B40"/>
    <w:rsid w:val="007168CA"/>
    <w:rsid w:val="00721999"/>
    <w:rsid w:val="007223E9"/>
    <w:rsid w:val="00722449"/>
    <w:rsid w:val="00722CAE"/>
    <w:rsid w:val="00727D8C"/>
    <w:rsid w:val="007301BB"/>
    <w:rsid w:val="00730B98"/>
    <w:rsid w:val="00735A3F"/>
    <w:rsid w:val="00736B36"/>
    <w:rsid w:val="007376A9"/>
    <w:rsid w:val="00743002"/>
    <w:rsid w:val="00745E4F"/>
    <w:rsid w:val="00747FBA"/>
    <w:rsid w:val="00750BB4"/>
    <w:rsid w:val="007515B8"/>
    <w:rsid w:val="00753DBB"/>
    <w:rsid w:val="00754FFB"/>
    <w:rsid w:val="00762AB0"/>
    <w:rsid w:val="007659AE"/>
    <w:rsid w:val="00767EC3"/>
    <w:rsid w:val="00773295"/>
    <w:rsid w:val="0077338E"/>
    <w:rsid w:val="00777A94"/>
    <w:rsid w:val="00777F4B"/>
    <w:rsid w:val="00783AA1"/>
    <w:rsid w:val="00785DB2"/>
    <w:rsid w:val="00787697"/>
    <w:rsid w:val="00790374"/>
    <w:rsid w:val="00790740"/>
    <w:rsid w:val="0079248B"/>
    <w:rsid w:val="007943BD"/>
    <w:rsid w:val="00795CB5"/>
    <w:rsid w:val="007A2356"/>
    <w:rsid w:val="007A5D4A"/>
    <w:rsid w:val="007A6CC5"/>
    <w:rsid w:val="007A7D33"/>
    <w:rsid w:val="007B134E"/>
    <w:rsid w:val="007B15D4"/>
    <w:rsid w:val="007C079C"/>
    <w:rsid w:val="007C15AE"/>
    <w:rsid w:val="007C1A29"/>
    <w:rsid w:val="007C21C8"/>
    <w:rsid w:val="007C2BE9"/>
    <w:rsid w:val="007C3FC1"/>
    <w:rsid w:val="007D2DA5"/>
    <w:rsid w:val="007D4959"/>
    <w:rsid w:val="007E7046"/>
    <w:rsid w:val="007F53DF"/>
    <w:rsid w:val="007F6A0C"/>
    <w:rsid w:val="00801EEB"/>
    <w:rsid w:val="00803E86"/>
    <w:rsid w:val="008053EF"/>
    <w:rsid w:val="0080579E"/>
    <w:rsid w:val="008121C6"/>
    <w:rsid w:val="00814870"/>
    <w:rsid w:val="0082032B"/>
    <w:rsid w:val="00822FDC"/>
    <w:rsid w:val="00827B29"/>
    <w:rsid w:val="0083206C"/>
    <w:rsid w:val="00832290"/>
    <w:rsid w:val="0083231A"/>
    <w:rsid w:val="00832D7E"/>
    <w:rsid w:val="0084142E"/>
    <w:rsid w:val="00842D02"/>
    <w:rsid w:val="00846B58"/>
    <w:rsid w:val="00847F77"/>
    <w:rsid w:val="00850E03"/>
    <w:rsid w:val="00852A9A"/>
    <w:rsid w:val="008533D6"/>
    <w:rsid w:val="00860D7C"/>
    <w:rsid w:val="008626A4"/>
    <w:rsid w:val="00863C45"/>
    <w:rsid w:val="0086414C"/>
    <w:rsid w:val="0086742F"/>
    <w:rsid w:val="00867E6C"/>
    <w:rsid w:val="00870428"/>
    <w:rsid w:val="00870B2D"/>
    <w:rsid w:val="0088423F"/>
    <w:rsid w:val="008860F4"/>
    <w:rsid w:val="00887515"/>
    <w:rsid w:val="00891D35"/>
    <w:rsid w:val="00894A06"/>
    <w:rsid w:val="00895884"/>
    <w:rsid w:val="00895AC0"/>
    <w:rsid w:val="008A0FAF"/>
    <w:rsid w:val="008A1292"/>
    <w:rsid w:val="008A1D43"/>
    <w:rsid w:val="008A5568"/>
    <w:rsid w:val="008A585E"/>
    <w:rsid w:val="008A6D0A"/>
    <w:rsid w:val="008B3A02"/>
    <w:rsid w:val="008B734D"/>
    <w:rsid w:val="008C0023"/>
    <w:rsid w:val="008C16CD"/>
    <w:rsid w:val="008C5E90"/>
    <w:rsid w:val="008D0252"/>
    <w:rsid w:val="008D1D25"/>
    <w:rsid w:val="008D3DAF"/>
    <w:rsid w:val="008D4519"/>
    <w:rsid w:val="008D454A"/>
    <w:rsid w:val="008D655E"/>
    <w:rsid w:val="008D6C93"/>
    <w:rsid w:val="008E7C4A"/>
    <w:rsid w:val="008F01AD"/>
    <w:rsid w:val="008F0E06"/>
    <w:rsid w:val="008F1138"/>
    <w:rsid w:val="008F1D79"/>
    <w:rsid w:val="008F4F7A"/>
    <w:rsid w:val="008F5B8B"/>
    <w:rsid w:val="008F649C"/>
    <w:rsid w:val="0090389C"/>
    <w:rsid w:val="00904132"/>
    <w:rsid w:val="00904BB0"/>
    <w:rsid w:val="00907155"/>
    <w:rsid w:val="009117CF"/>
    <w:rsid w:val="009144D6"/>
    <w:rsid w:val="00914566"/>
    <w:rsid w:val="00917369"/>
    <w:rsid w:val="009208B5"/>
    <w:rsid w:val="00923990"/>
    <w:rsid w:val="009279FC"/>
    <w:rsid w:val="00936B0A"/>
    <w:rsid w:val="00940042"/>
    <w:rsid w:val="00940B89"/>
    <w:rsid w:val="009412C5"/>
    <w:rsid w:val="00941AB8"/>
    <w:rsid w:val="00953465"/>
    <w:rsid w:val="00953866"/>
    <w:rsid w:val="009550BB"/>
    <w:rsid w:val="00960F40"/>
    <w:rsid w:val="00962496"/>
    <w:rsid w:val="00962E6D"/>
    <w:rsid w:val="009643E1"/>
    <w:rsid w:val="009644BF"/>
    <w:rsid w:val="00972B1F"/>
    <w:rsid w:val="0097504A"/>
    <w:rsid w:val="00985238"/>
    <w:rsid w:val="00985925"/>
    <w:rsid w:val="00987E44"/>
    <w:rsid w:val="00990B71"/>
    <w:rsid w:val="00993E6D"/>
    <w:rsid w:val="0099441B"/>
    <w:rsid w:val="009957F5"/>
    <w:rsid w:val="00996570"/>
    <w:rsid w:val="00996985"/>
    <w:rsid w:val="009970B6"/>
    <w:rsid w:val="00997709"/>
    <w:rsid w:val="00997A68"/>
    <w:rsid w:val="009A03AF"/>
    <w:rsid w:val="009A0BC7"/>
    <w:rsid w:val="009A0E3B"/>
    <w:rsid w:val="009A17A6"/>
    <w:rsid w:val="009A2448"/>
    <w:rsid w:val="009A3E1B"/>
    <w:rsid w:val="009A583B"/>
    <w:rsid w:val="009A6034"/>
    <w:rsid w:val="009B09A3"/>
    <w:rsid w:val="009B0BF4"/>
    <w:rsid w:val="009B470B"/>
    <w:rsid w:val="009C2C60"/>
    <w:rsid w:val="009C388B"/>
    <w:rsid w:val="009C482E"/>
    <w:rsid w:val="009C48B0"/>
    <w:rsid w:val="009C7059"/>
    <w:rsid w:val="009D0D1D"/>
    <w:rsid w:val="009D213D"/>
    <w:rsid w:val="009E13A1"/>
    <w:rsid w:val="009E2266"/>
    <w:rsid w:val="009E2EFA"/>
    <w:rsid w:val="009E5B25"/>
    <w:rsid w:val="009E74D9"/>
    <w:rsid w:val="009E794D"/>
    <w:rsid w:val="009F4602"/>
    <w:rsid w:val="00A014D6"/>
    <w:rsid w:val="00A02E43"/>
    <w:rsid w:val="00A05CBD"/>
    <w:rsid w:val="00A07489"/>
    <w:rsid w:val="00A1093D"/>
    <w:rsid w:val="00A138A8"/>
    <w:rsid w:val="00A13F29"/>
    <w:rsid w:val="00A164D6"/>
    <w:rsid w:val="00A240C8"/>
    <w:rsid w:val="00A260EC"/>
    <w:rsid w:val="00A2649F"/>
    <w:rsid w:val="00A26AAA"/>
    <w:rsid w:val="00A30D05"/>
    <w:rsid w:val="00A33E78"/>
    <w:rsid w:val="00A36051"/>
    <w:rsid w:val="00A36078"/>
    <w:rsid w:val="00A36D73"/>
    <w:rsid w:val="00A44CA6"/>
    <w:rsid w:val="00A477CA"/>
    <w:rsid w:val="00A525C0"/>
    <w:rsid w:val="00A60F6E"/>
    <w:rsid w:val="00A61449"/>
    <w:rsid w:val="00A61FEE"/>
    <w:rsid w:val="00A6212D"/>
    <w:rsid w:val="00A63F54"/>
    <w:rsid w:val="00A649A3"/>
    <w:rsid w:val="00A6535C"/>
    <w:rsid w:val="00A65BFA"/>
    <w:rsid w:val="00A703A3"/>
    <w:rsid w:val="00A7705D"/>
    <w:rsid w:val="00A858E2"/>
    <w:rsid w:val="00A86823"/>
    <w:rsid w:val="00A86F3C"/>
    <w:rsid w:val="00A87E7A"/>
    <w:rsid w:val="00A93D36"/>
    <w:rsid w:val="00A962ED"/>
    <w:rsid w:val="00AA1EB1"/>
    <w:rsid w:val="00AA28F6"/>
    <w:rsid w:val="00AB346A"/>
    <w:rsid w:val="00AB73DC"/>
    <w:rsid w:val="00AB77CF"/>
    <w:rsid w:val="00AC3080"/>
    <w:rsid w:val="00AC3426"/>
    <w:rsid w:val="00AD54A2"/>
    <w:rsid w:val="00AD569F"/>
    <w:rsid w:val="00AD7F9B"/>
    <w:rsid w:val="00AE4960"/>
    <w:rsid w:val="00AE4CF5"/>
    <w:rsid w:val="00AE7A02"/>
    <w:rsid w:val="00AF2CDF"/>
    <w:rsid w:val="00AF3283"/>
    <w:rsid w:val="00AF6DA4"/>
    <w:rsid w:val="00B01EB8"/>
    <w:rsid w:val="00B01FE5"/>
    <w:rsid w:val="00B05924"/>
    <w:rsid w:val="00B06BFF"/>
    <w:rsid w:val="00B13EAE"/>
    <w:rsid w:val="00B13FC6"/>
    <w:rsid w:val="00B15C3C"/>
    <w:rsid w:val="00B217B2"/>
    <w:rsid w:val="00B22FAB"/>
    <w:rsid w:val="00B234AE"/>
    <w:rsid w:val="00B25873"/>
    <w:rsid w:val="00B26627"/>
    <w:rsid w:val="00B27252"/>
    <w:rsid w:val="00B32486"/>
    <w:rsid w:val="00B32E89"/>
    <w:rsid w:val="00B33AAE"/>
    <w:rsid w:val="00B3526D"/>
    <w:rsid w:val="00B35F6C"/>
    <w:rsid w:val="00B365FE"/>
    <w:rsid w:val="00B37426"/>
    <w:rsid w:val="00B40F14"/>
    <w:rsid w:val="00B435C9"/>
    <w:rsid w:val="00B45998"/>
    <w:rsid w:val="00B46171"/>
    <w:rsid w:val="00B46577"/>
    <w:rsid w:val="00B5085A"/>
    <w:rsid w:val="00B52B3B"/>
    <w:rsid w:val="00B5314A"/>
    <w:rsid w:val="00B53B8E"/>
    <w:rsid w:val="00B55028"/>
    <w:rsid w:val="00B57D56"/>
    <w:rsid w:val="00B609E1"/>
    <w:rsid w:val="00B615E5"/>
    <w:rsid w:val="00B62ADE"/>
    <w:rsid w:val="00B62C7E"/>
    <w:rsid w:val="00B66D2F"/>
    <w:rsid w:val="00B67E10"/>
    <w:rsid w:val="00B70A31"/>
    <w:rsid w:val="00B77A49"/>
    <w:rsid w:val="00B85AF9"/>
    <w:rsid w:val="00B94032"/>
    <w:rsid w:val="00BA2F6F"/>
    <w:rsid w:val="00BA4F81"/>
    <w:rsid w:val="00BA79BB"/>
    <w:rsid w:val="00BB00F0"/>
    <w:rsid w:val="00BB055D"/>
    <w:rsid w:val="00BB1216"/>
    <w:rsid w:val="00BB23D4"/>
    <w:rsid w:val="00BB393E"/>
    <w:rsid w:val="00BC0B55"/>
    <w:rsid w:val="00BC119F"/>
    <w:rsid w:val="00BC2246"/>
    <w:rsid w:val="00BC22CA"/>
    <w:rsid w:val="00BC3919"/>
    <w:rsid w:val="00BC72B5"/>
    <w:rsid w:val="00BD1848"/>
    <w:rsid w:val="00BD1C90"/>
    <w:rsid w:val="00BD32F3"/>
    <w:rsid w:val="00BD487D"/>
    <w:rsid w:val="00BE08E4"/>
    <w:rsid w:val="00BE1157"/>
    <w:rsid w:val="00BE43CA"/>
    <w:rsid w:val="00BE4AB2"/>
    <w:rsid w:val="00BE5650"/>
    <w:rsid w:val="00BE6D1C"/>
    <w:rsid w:val="00BF0334"/>
    <w:rsid w:val="00BF2988"/>
    <w:rsid w:val="00BF3CA6"/>
    <w:rsid w:val="00BF6707"/>
    <w:rsid w:val="00BF6AA4"/>
    <w:rsid w:val="00BF7D52"/>
    <w:rsid w:val="00C0017A"/>
    <w:rsid w:val="00C05825"/>
    <w:rsid w:val="00C100A2"/>
    <w:rsid w:val="00C12B44"/>
    <w:rsid w:val="00C13BFF"/>
    <w:rsid w:val="00C13CCC"/>
    <w:rsid w:val="00C14309"/>
    <w:rsid w:val="00C2426C"/>
    <w:rsid w:val="00C260CE"/>
    <w:rsid w:val="00C30B06"/>
    <w:rsid w:val="00C3643D"/>
    <w:rsid w:val="00C371D9"/>
    <w:rsid w:val="00C40C8D"/>
    <w:rsid w:val="00C41206"/>
    <w:rsid w:val="00C46824"/>
    <w:rsid w:val="00C47DEB"/>
    <w:rsid w:val="00C516F3"/>
    <w:rsid w:val="00C53835"/>
    <w:rsid w:val="00C55FA7"/>
    <w:rsid w:val="00C56A78"/>
    <w:rsid w:val="00C56F83"/>
    <w:rsid w:val="00C57E03"/>
    <w:rsid w:val="00C63CED"/>
    <w:rsid w:val="00C71A19"/>
    <w:rsid w:val="00C71E78"/>
    <w:rsid w:val="00C7528C"/>
    <w:rsid w:val="00C841B5"/>
    <w:rsid w:val="00C859E7"/>
    <w:rsid w:val="00C86E63"/>
    <w:rsid w:val="00C86E6A"/>
    <w:rsid w:val="00C87ED9"/>
    <w:rsid w:val="00C917ED"/>
    <w:rsid w:val="00C92D63"/>
    <w:rsid w:val="00C93690"/>
    <w:rsid w:val="00C94D01"/>
    <w:rsid w:val="00C957FF"/>
    <w:rsid w:val="00C97AEB"/>
    <w:rsid w:val="00CA06A7"/>
    <w:rsid w:val="00CA073F"/>
    <w:rsid w:val="00CA2393"/>
    <w:rsid w:val="00CA3496"/>
    <w:rsid w:val="00CA4A1C"/>
    <w:rsid w:val="00CA61CB"/>
    <w:rsid w:val="00CA6416"/>
    <w:rsid w:val="00CA7998"/>
    <w:rsid w:val="00CA7B17"/>
    <w:rsid w:val="00CB0923"/>
    <w:rsid w:val="00CB1451"/>
    <w:rsid w:val="00CB158C"/>
    <w:rsid w:val="00CB2116"/>
    <w:rsid w:val="00CB34A3"/>
    <w:rsid w:val="00CB4ABA"/>
    <w:rsid w:val="00CB52C9"/>
    <w:rsid w:val="00CB584C"/>
    <w:rsid w:val="00CB6ACC"/>
    <w:rsid w:val="00CB6D7E"/>
    <w:rsid w:val="00CC3C6C"/>
    <w:rsid w:val="00CC3F50"/>
    <w:rsid w:val="00CC48D6"/>
    <w:rsid w:val="00CD0A17"/>
    <w:rsid w:val="00CD2820"/>
    <w:rsid w:val="00CD7852"/>
    <w:rsid w:val="00CD7A05"/>
    <w:rsid w:val="00CE00E8"/>
    <w:rsid w:val="00CE437D"/>
    <w:rsid w:val="00CE5E2C"/>
    <w:rsid w:val="00CE666E"/>
    <w:rsid w:val="00CE73C4"/>
    <w:rsid w:val="00CF09EB"/>
    <w:rsid w:val="00CF29E7"/>
    <w:rsid w:val="00CF3927"/>
    <w:rsid w:val="00CF4438"/>
    <w:rsid w:val="00CF45C7"/>
    <w:rsid w:val="00CF48AF"/>
    <w:rsid w:val="00CF4E87"/>
    <w:rsid w:val="00CF6AE0"/>
    <w:rsid w:val="00D01748"/>
    <w:rsid w:val="00D01D23"/>
    <w:rsid w:val="00D02512"/>
    <w:rsid w:val="00D070D6"/>
    <w:rsid w:val="00D10AE1"/>
    <w:rsid w:val="00D10F3D"/>
    <w:rsid w:val="00D1207F"/>
    <w:rsid w:val="00D12C8D"/>
    <w:rsid w:val="00D12ECC"/>
    <w:rsid w:val="00D144A3"/>
    <w:rsid w:val="00D1626D"/>
    <w:rsid w:val="00D17052"/>
    <w:rsid w:val="00D20D2F"/>
    <w:rsid w:val="00D22A69"/>
    <w:rsid w:val="00D22C15"/>
    <w:rsid w:val="00D23B8B"/>
    <w:rsid w:val="00D24C34"/>
    <w:rsid w:val="00D37537"/>
    <w:rsid w:val="00D41809"/>
    <w:rsid w:val="00D43F61"/>
    <w:rsid w:val="00D44A1B"/>
    <w:rsid w:val="00D460A6"/>
    <w:rsid w:val="00D46B5F"/>
    <w:rsid w:val="00D51C5D"/>
    <w:rsid w:val="00D532B2"/>
    <w:rsid w:val="00D551B2"/>
    <w:rsid w:val="00D57BF8"/>
    <w:rsid w:val="00D609B0"/>
    <w:rsid w:val="00D6216F"/>
    <w:rsid w:val="00D65C5B"/>
    <w:rsid w:val="00D67558"/>
    <w:rsid w:val="00D67A73"/>
    <w:rsid w:val="00D70BA4"/>
    <w:rsid w:val="00D74912"/>
    <w:rsid w:val="00D74C4E"/>
    <w:rsid w:val="00D77BBF"/>
    <w:rsid w:val="00D82B95"/>
    <w:rsid w:val="00D87C43"/>
    <w:rsid w:val="00D9316F"/>
    <w:rsid w:val="00D95029"/>
    <w:rsid w:val="00D97616"/>
    <w:rsid w:val="00DA10EE"/>
    <w:rsid w:val="00DA5158"/>
    <w:rsid w:val="00DA5B0F"/>
    <w:rsid w:val="00DA6156"/>
    <w:rsid w:val="00DA7A8F"/>
    <w:rsid w:val="00DB0D1C"/>
    <w:rsid w:val="00DB12E0"/>
    <w:rsid w:val="00DB4724"/>
    <w:rsid w:val="00DB61BA"/>
    <w:rsid w:val="00DB6F76"/>
    <w:rsid w:val="00DC01FB"/>
    <w:rsid w:val="00DC030D"/>
    <w:rsid w:val="00DC1C04"/>
    <w:rsid w:val="00DC2DA1"/>
    <w:rsid w:val="00DC3E2F"/>
    <w:rsid w:val="00DC58BA"/>
    <w:rsid w:val="00DC724E"/>
    <w:rsid w:val="00DD1176"/>
    <w:rsid w:val="00DD2ABD"/>
    <w:rsid w:val="00DD69CC"/>
    <w:rsid w:val="00DD7E78"/>
    <w:rsid w:val="00DE0C0A"/>
    <w:rsid w:val="00DE14BB"/>
    <w:rsid w:val="00DE35BF"/>
    <w:rsid w:val="00DE5AC4"/>
    <w:rsid w:val="00DE6C5D"/>
    <w:rsid w:val="00DE6F74"/>
    <w:rsid w:val="00DE77C3"/>
    <w:rsid w:val="00DF18AB"/>
    <w:rsid w:val="00DF59DB"/>
    <w:rsid w:val="00DF7B33"/>
    <w:rsid w:val="00E02A24"/>
    <w:rsid w:val="00E03207"/>
    <w:rsid w:val="00E0420B"/>
    <w:rsid w:val="00E0470F"/>
    <w:rsid w:val="00E0517E"/>
    <w:rsid w:val="00E06BF8"/>
    <w:rsid w:val="00E0732F"/>
    <w:rsid w:val="00E13802"/>
    <w:rsid w:val="00E15D9B"/>
    <w:rsid w:val="00E2391E"/>
    <w:rsid w:val="00E25E95"/>
    <w:rsid w:val="00E27A75"/>
    <w:rsid w:val="00E31862"/>
    <w:rsid w:val="00E3345F"/>
    <w:rsid w:val="00E37657"/>
    <w:rsid w:val="00E45566"/>
    <w:rsid w:val="00E45BFD"/>
    <w:rsid w:val="00E46C7E"/>
    <w:rsid w:val="00E54D0F"/>
    <w:rsid w:val="00E55846"/>
    <w:rsid w:val="00E5644B"/>
    <w:rsid w:val="00E64FDE"/>
    <w:rsid w:val="00E67584"/>
    <w:rsid w:val="00E711DE"/>
    <w:rsid w:val="00E732B2"/>
    <w:rsid w:val="00E73D56"/>
    <w:rsid w:val="00E74A35"/>
    <w:rsid w:val="00E776DE"/>
    <w:rsid w:val="00E8019B"/>
    <w:rsid w:val="00E81DAB"/>
    <w:rsid w:val="00E84D60"/>
    <w:rsid w:val="00E9051B"/>
    <w:rsid w:val="00E95F55"/>
    <w:rsid w:val="00E96966"/>
    <w:rsid w:val="00EA10AA"/>
    <w:rsid w:val="00EA5BBE"/>
    <w:rsid w:val="00EA6817"/>
    <w:rsid w:val="00EB0548"/>
    <w:rsid w:val="00EB1778"/>
    <w:rsid w:val="00EB2074"/>
    <w:rsid w:val="00EB6B4F"/>
    <w:rsid w:val="00EB731B"/>
    <w:rsid w:val="00EC02F1"/>
    <w:rsid w:val="00EC0EDC"/>
    <w:rsid w:val="00EC1401"/>
    <w:rsid w:val="00ED14F6"/>
    <w:rsid w:val="00ED338E"/>
    <w:rsid w:val="00ED3C16"/>
    <w:rsid w:val="00ED50C5"/>
    <w:rsid w:val="00ED7A85"/>
    <w:rsid w:val="00ED7C28"/>
    <w:rsid w:val="00EE2419"/>
    <w:rsid w:val="00EE28FF"/>
    <w:rsid w:val="00EE3EF3"/>
    <w:rsid w:val="00EE6F1E"/>
    <w:rsid w:val="00EF1615"/>
    <w:rsid w:val="00EF71A2"/>
    <w:rsid w:val="00F016DE"/>
    <w:rsid w:val="00F05402"/>
    <w:rsid w:val="00F11EFA"/>
    <w:rsid w:val="00F1368D"/>
    <w:rsid w:val="00F1656A"/>
    <w:rsid w:val="00F17D21"/>
    <w:rsid w:val="00F34231"/>
    <w:rsid w:val="00F42120"/>
    <w:rsid w:val="00F425BE"/>
    <w:rsid w:val="00F4729A"/>
    <w:rsid w:val="00F4797C"/>
    <w:rsid w:val="00F50C02"/>
    <w:rsid w:val="00F541C8"/>
    <w:rsid w:val="00F55320"/>
    <w:rsid w:val="00F56FB9"/>
    <w:rsid w:val="00F64E15"/>
    <w:rsid w:val="00F64F2E"/>
    <w:rsid w:val="00F74336"/>
    <w:rsid w:val="00F75EA3"/>
    <w:rsid w:val="00F7649D"/>
    <w:rsid w:val="00F77F67"/>
    <w:rsid w:val="00F84E7E"/>
    <w:rsid w:val="00F879D2"/>
    <w:rsid w:val="00F87E9C"/>
    <w:rsid w:val="00F9131F"/>
    <w:rsid w:val="00F95853"/>
    <w:rsid w:val="00F9616C"/>
    <w:rsid w:val="00FA13AD"/>
    <w:rsid w:val="00FA2243"/>
    <w:rsid w:val="00FA3F7B"/>
    <w:rsid w:val="00FA4EF6"/>
    <w:rsid w:val="00FA70AA"/>
    <w:rsid w:val="00FB75B5"/>
    <w:rsid w:val="00FC0109"/>
    <w:rsid w:val="00FC1A86"/>
    <w:rsid w:val="00FC20D0"/>
    <w:rsid w:val="00FC3DE1"/>
    <w:rsid w:val="00FD1D04"/>
    <w:rsid w:val="00FD2874"/>
    <w:rsid w:val="00FD2D6E"/>
    <w:rsid w:val="00FD72DF"/>
    <w:rsid w:val="00FE18B8"/>
    <w:rsid w:val="00FE39A0"/>
    <w:rsid w:val="00FE5128"/>
    <w:rsid w:val="00FF1E90"/>
    <w:rsid w:val="00FF35E1"/>
    <w:rsid w:val="00FF398F"/>
    <w:rsid w:val="00FF48FE"/>
    <w:rsid w:val="00FF4D9D"/>
    <w:rsid w:val="00FF5DAB"/>
    <w:rsid w:val="00FF5E91"/>
    <w:rsid w:val="08D34242"/>
    <w:rsid w:val="1ED94186"/>
    <w:rsid w:val="204F61BA"/>
    <w:rsid w:val="27281B6A"/>
    <w:rsid w:val="2EA91A8A"/>
    <w:rsid w:val="343C98B9"/>
    <w:rsid w:val="3891150C"/>
    <w:rsid w:val="3BC62DA3"/>
    <w:rsid w:val="48C92A2A"/>
    <w:rsid w:val="49854D26"/>
    <w:rsid w:val="5313070F"/>
    <w:rsid w:val="540882D2"/>
    <w:rsid w:val="54E5DFEF"/>
    <w:rsid w:val="5F64289F"/>
    <w:rsid w:val="6611C9FD"/>
    <w:rsid w:val="690818EE"/>
    <w:rsid w:val="6BEC4976"/>
    <w:rsid w:val="7801BE74"/>
    <w:rsid w:val="78B17FE3"/>
    <w:rsid w:val="7D6A9160"/>
    <w:rsid w:val="7E98C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,"/>
  <w:listSeparator w:val=";"/>
  <w14:docId w14:val="18E754F4"/>
  <w15:docId w15:val="{831E2469-8852-4DB3-B78B-930008492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7300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573004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FF1E90"/>
    <w:pPr>
      <w:keepNext/>
      <w:outlineLvl w:val="2"/>
    </w:pPr>
    <w:rPr>
      <w:rFonts w:ascii="Times New Roman" w:hAnsi="Times New Roman"/>
      <w:b/>
      <w:sz w:val="24"/>
    </w:rPr>
  </w:style>
  <w:style w:type="paragraph" w:styleId="berschrift4">
    <w:name w:val="heading 4"/>
    <w:basedOn w:val="Standard"/>
    <w:next w:val="Standard"/>
    <w:qFormat/>
    <w:rsid w:val="00FF1E90"/>
    <w:pPr>
      <w:keepNext/>
      <w:outlineLvl w:val="3"/>
    </w:pPr>
    <w:rPr>
      <w:sz w:val="2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BC72B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BC72B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F55320"/>
    <w:rPr>
      <w:rFonts w:ascii="Tahoma" w:hAnsi="Tahoma" w:cs="Tahoma"/>
      <w:sz w:val="16"/>
      <w:szCs w:val="16"/>
    </w:rPr>
  </w:style>
  <w:style w:type="character" w:styleId="Hyperlink">
    <w:name w:val="Hyperlink"/>
    <w:rsid w:val="00B32E89"/>
    <w:rPr>
      <w:color w:val="0000FF"/>
      <w:u w:val="single"/>
    </w:rPr>
  </w:style>
  <w:style w:type="character" w:styleId="Seitenzahl">
    <w:name w:val="page number"/>
    <w:basedOn w:val="Absatz-Standardschriftart"/>
    <w:rsid w:val="00B32E89"/>
  </w:style>
  <w:style w:type="table" w:styleId="Tabellenraster">
    <w:name w:val="Table Grid"/>
    <w:basedOn w:val="NormaleTabelle"/>
    <w:rsid w:val="002067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rsid w:val="00CF45C7"/>
    <w:rPr>
      <w:sz w:val="22"/>
    </w:rPr>
  </w:style>
  <w:style w:type="paragraph" w:styleId="Textkrper2">
    <w:name w:val="Body Text 2"/>
    <w:basedOn w:val="Standard"/>
    <w:rsid w:val="005A1BA3"/>
    <w:pPr>
      <w:spacing w:after="120" w:line="480" w:lineRule="auto"/>
    </w:pPr>
  </w:style>
  <w:style w:type="character" w:customStyle="1" w:styleId="Max">
    <w:name w:val="Max."/>
    <w:rsid w:val="00FF1E90"/>
    <w:rPr>
      <w:b/>
    </w:rPr>
  </w:style>
  <w:style w:type="paragraph" w:styleId="StandardWeb">
    <w:name w:val="Normal (Web)"/>
    <w:basedOn w:val="Standard"/>
    <w:uiPriority w:val="99"/>
    <w:rsid w:val="0011426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Formatvorlage2">
    <w:name w:val="Formatvorlage2"/>
    <w:basedOn w:val="berschrift2"/>
    <w:rsid w:val="00790374"/>
    <w:pPr>
      <w:tabs>
        <w:tab w:val="num" w:pos="1080"/>
      </w:tabs>
      <w:ind w:left="792" w:hanging="432"/>
    </w:pPr>
    <w:rPr>
      <w:rFonts w:cs="Times New Roman"/>
      <w:bCs w:val="0"/>
      <w:i w:val="0"/>
      <w:iCs w:val="0"/>
      <w:sz w:val="20"/>
      <w:szCs w:val="20"/>
    </w:rPr>
  </w:style>
  <w:style w:type="character" w:customStyle="1" w:styleId="FuzeileZchn">
    <w:name w:val="Fußzeile Zchn"/>
    <w:link w:val="Fuzeile"/>
    <w:rsid w:val="00BF3CA6"/>
    <w:rPr>
      <w:rFonts w:ascii="Arial" w:hAnsi="Arial"/>
    </w:rPr>
  </w:style>
  <w:style w:type="character" w:customStyle="1" w:styleId="KopfzeileZchn">
    <w:name w:val="Kopfzeile Zchn"/>
    <w:basedOn w:val="Absatz-Standardschriftart"/>
    <w:link w:val="Kopfzeile"/>
    <w:rsid w:val="001D4889"/>
    <w:rPr>
      <w:rFonts w:ascii="Arial" w:hAnsi="Arial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B17"/>
    <w:rPr>
      <w:rFonts w:ascii="Arial" w:hAnsi="Arial" w:cs="Arial"/>
      <w:b/>
      <w:bCs/>
      <w:kern w:val="32"/>
      <w:sz w:val="32"/>
      <w:szCs w:val="32"/>
    </w:rPr>
  </w:style>
  <w:style w:type="paragraph" w:styleId="Literaturverzeichnis">
    <w:name w:val="Bibliography"/>
    <w:basedOn w:val="Standard"/>
    <w:next w:val="Standard"/>
    <w:uiPriority w:val="37"/>
    <w:unhideWhenUsed/>
    <w:rsid w:val="00CA7B17"/>
  </w:style>
  <w:style w:type="paragraph" w:customStyle="1" w:styleId="Referencetext">
    <w:name w:val="Reference text"/>
    <w:basedOn w:val="Standard"/>
    <w:link w:val="ReferencetextZchn"/>
    <w:qFormat/>
    <w:rsid w:val="006529DE"/>
    <w:pPr>
      <w:spacing w:after="40" w:line="220" w:lineRule="exact"/>
      <w:jc w:val="both"/>
      <w:textboxTightWrap w:val="allLines"/>
    </w:pPr>
    <w:rPr>
      <w:rFonts w:ascii="Times New Roman" w:hAnsi="Times New Roman"/>
      <w:sz w:val="16"/>
      <w:lang w:val="en-AU" w:eastAsia="ar-SA"/>
    </w:rPr>
  </w:style>
  <w:style w:type="character" w:customStyle="1" w:styleId="ReferencetextZchn">
    <w:name w:val="Reference text Zchn"/>
    <w:basedOn w:val="Absatz-Standardschriftart"/>
    <w:link w:val="Referencetext"/>
    <w:rsid w:val="006529DE"/>
    <w:rPr>
      <w:sz w:val="16"/>
      <w:lang w:val="en-AU" w:eastAsia="ar-SA"/>
    </w:rPr>
  </w:style>
  <w:style w:type="paragraph" w:styleId="Beschriftung">
    <w:name w:val="caption"/>
    <w:basedOn w:val="Standard"/>
    <w:next w:val="Standard"/>
    <w:unhideWhenUsed/>
    <w:qFormat/>
    <w:rsid w:val="008D6C93"/>
    <w:pPr>
      <w:spacing w:after="200"/>
    </w:pPr>
    <w:rPr>
      <w:i/>
      <w:iCs/>
      <w:color w:val="1F497D" w:themeColor="text2"/>
      <w:sz w:val="18"/>
      <w:szCs w:val="18"/>
    </w:rPr>
  </w:style>
  <w:style w:type="paragraph" w:styleId="Listenabsatz">
    <w:name w:val="List Paragraph"/>
    <w:basedOn w:val="Standard"/>
    <w:uiPriority w:val="34"/>
    <w:qFormat/>
    <w:rsid w:val="00D77BBF"/>
    <w:pPr>
      <w:ind w:left="720"/>
      <w:contextualSpacing/>
    </w:pPr>
  </w:style>
  <w:style w:type="paragraph" w:styleId="berarbeitung">
    <w:name w:val="Revision"/>
    <w:hidden/>
    <w:uiPriority w:val="99"/>
    <w:semiHidden/>
    <w:rsid w:val="00A477CA"/>
    <w:rPr>
      <w:rFonts w:ascii="Arial" w:hAnsi="Arial"/>
      <w:lang w:val="en-US"/>
    </w:rPr>
  </w:style>
  <w:style w:type="character" w:styleId="Kommentarzeichen">
    <w:name w:val="annotation reference"/>
    <w:basedOn w:val="Absatz-Standardschriftart"/>
    <w:semiHidden/>
    <w:unhideWhenUsed/>
    <w:rsid w:val="00987E44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987E44"/>
  </w:style>
  <w:style w:type="character" w:customStyle="1" w:styleId="KommentartextZchn">
    <w:name w:val="Kommentartext Zchn"/>
    <w:basedOn w:val="Absatz-Standardschriftart"/>
    <w:link w:val="Kommentartext"/>
    <w:rsid w:val="00987E44"/>
    <w:rPr>
      <w:rFonts w:ascii="Arial" w:hAnsi="Arial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87E4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87E44"/>
    <w:rPr>
      <w:rFonts w:ascii="Arial" w:hAnsi="Arial"/>
      <w:b/>
      <w:bCs/>
      <w:lang w:val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E5DC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4C35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2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SVN-DOC-INTERN-QMS\Prozessbeschreibungen\Kongresse\Formulare-und-Checklisten\Vorlage-Tagungsbandberich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Eva12</b:Tag>
    <b:SourceType>JournalArticle</b:SourceType>
    <b:Guid>{0C863EBF-016D-426D-9104-9957F9C0F000}</b:Guid>
    <b:Title>Effects of Butterflies and White Etching Cracks (WECs)</b:Title>
    <b:Year>2012</b:Year>
    <b:Author>
      <b:Author>
        <b:NameList>
          <b:Person>
            <b:Last>Evans</b:Last>
            <b:First>M.</b:First>
            <b:Middle>H</b:Middle>
          </b:Person>
        </b:NameList>
      </b:Author>
    </b:Author>
    <b:JournalName>Materials Science and Technology</b:JournalName>
    <b:Pages>1</b:Pages>
    <b:Issue>28</b:Issue>
    <b:RefOrder>1</b:RefOrder>
  </b:Source>
  <b:Source>
    <b:Tag>Mad90</b:Tag>
    <b:SourceType>ConferenceProceedings</b:SourceType>
    <b:Guid>{B78C64A8-F028-406A-8FA3-5B940741B34E}</b:Guid>
    <b:Title>A new Type of microstructural change due to rolling contact fatigue</b:Title>
    <b:Year>1990</b:Year>
    <b:Author>
      <b:Author>
        <b:Corporate>Madea, K., Tamada, K., Nakashima, H., Tsushima, N</b:Corporate>
      </b:Author>
    </b:Author>
    <b:ConferenceName>Proceedings of the Japan International Tribology Conference</b:ConferenceName>
    <b:City>Nagoya</b:City>
    <b:RefOrder>2</b:RefOrder>
  </b:Source>
  <b:Source>
    <b:Tag>MHE</b:Tag>
    <b:SourceType>JournalArticle</b:SourceType>
    <b:Guid>{BCCF00BC-4A30-4B75-BDA8-56C26CE2F848}</b:Guid>
    <b:Author>
      <b:Author>
        <b:NameList>
          <b:Person>
            <b:Last>Evans</b:Last>
            <b:First>M.-H.</b:First>
          </b:Person>
        </b:NameList>
      </b:Author>
    </b:Author>
    <b:Title>An updated review: white etching cracks (WECs) and axial cracks in wind turbine gearbox bearings</b:Title>
    <b:JournalName>Materials Science and Technology</b:JournalName>
    <b:Year>2016</b:Year>
    <b:RefOrder>3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68BAACB250274480DF2021CDC00B8D" ma:contentTypeVersion="22" ma:contentTypeDescription="Ein neues Dokument erstellen." ma:contentTypeScope="" ma:versionID="e04b5ce941cf1f41f2bd1249f60541a0">
  <xsd:schema xmlns:xsd="http://www.w3.org/2001/XMLSchema" xmlns:xs="http://www.w3.org/2001/XMLSchema" xmlns:p="http://schemas.microsoft.com/office/2006/metadata/properties" xmlns:ns1="http://schemas.microsoft.com/sharepoint/v3" xmlns:ns2="45872c0e-4533-42c0-a276-a72d455d1051" xmlns:ns3="986007b7-ec90-4f3d-be9b-1313c5839ac1" targetNamespace="http://schemas.microsoft.com/office/2006/metadata/properties" ma:root="true" ma:fieldsID="d711194f8785e02f897559cae614cd47" ns1:_="" ns2:_="" ns3:_="">
    <xsd:import namespace="http://schemas.microsoft.com/sharepoint/v3"/>
    <xsd:import namespace="45872c0e-4533-42c0-a276-a72d455d1051"/>
    <xsd:import namespace="986007b7-ec90-4f3d-be9b-1313c5839a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Datum_x0020__x0026__x0020_Uhrzeit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72c0e-4533-42c0-a276-a72d455d10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Datum_x0020__x0026__x0020_Uhrzeit" ma:index="21" nillable="true" ma:displayName="Datum &amp; Uhrzeit" ma:format="DateTime" ma:internalName="Datum_x0020__x0026__x0020_Uhrzeit">
      <xsd:simpleType>
        <xsd:restriction base="dms:DateTime"/>
      </xsd:simpleType>
    </xsd:element>
    <xsd:element name="lcf76f155ced4ddcb4097134ff3c332f" ma:index="23" nillable="true" ma:taxonomy="true" ma:internalName="lcf76f155ced4ddcb4097134ff3c332f" ma:taxonomyFieldName="MediaServiceImageTags" ma:displayName="Bildmarkierungen" ma:readOnly="false" ma:fieldId="{5cf76f15-5ced-4ddc-b409-7134ff3c332f}" ma:taxonomyMulti="true" ma:sspId="fa243487-47a2-43a4-b752-a8f780df2a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007b7-ec90-4f3d-be9b-1313c5839ac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7700f3a-5a67-4c81-bb87-2fc6c17eeec0}" ma:internalName="TaxCatchAll" ma:showField="CatchAllData" ma:web="986007b7-ec90-4f3d-be9b-1313c5839a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872c0e-4533-42c0-a276-a72d455d1051">
      <Terms xmlns="http://schemas.microsoft.com/office/infopath/2007/PartnerControls"/>
    </lcf76f155ced4ddcb4097134ff3c332f>
    <TaxCatchAll xmlns="986007b7-ec90-4f3d-be9b-1313c5839ac1" xsi:nil="true"/>
    <Datum_x0020__x0026__x0020_Uhrzeit xmlns="45872c0e-4533-42c0-a276-a72d455d1051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F45664C-233E-4F51-9A44-7E723170B4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09495F-9A3B-4DA6-9232-976D32BDC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1D8FB9-A194-4AC8-8137-15347B344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5872c0e-4533-42c0-a276-a72d455d1051"/>
    <ds:schemaRef ds:uri="986007b7-ec90-4f3d-be9b-1313c5839a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154513-1160-4F12-BD07-E9BE6ABF7316}">
  <ds:schemaRefs>
    <ds:schemaRef ds:uri="http://schemas.microsoft.com/office/2006/metadata/properties"/>
    <ds:schemaRef ds:uri="http://schemas.microsoft.com/office/infopath/2007/PartnerControls"/>
    <ds:schemaRef ds:uri="45872c0e-4533-42c0-a276-a72d455d1051"/>
    <ds:schemaRef ds:uri="986007b7-ec90-4f3d-be9b-1313c5839ac1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41875f2b-33e8-4670-92a8-f643afbb243a}" enabled="0" method="" siteId="{41875f2b-33e8-4670-92a8-f643afbb243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Vorlage-Tagungsbandbericht.dotx</Template>
  <TotalTime>0</TotalTime>
  <Pages>2</Pages>
  <Words>98</Words>
  <Characters>708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Vorlage Tagungsbandbericht</vt:lpstr>
      <vt:lpstr>Vorlage Tagungsbandbericht</vt:lpstr>
    </vt:vector>
  </TitlesOfParts>
  <Company>VDMA e.V.</Company>
  <LinksUpToDate>false</LinksUpToDate>
  <CharactersWithSpaces>805</CharactersWithSpaces>
  <SharedDoc>false</SharedDoc>
  <HLinks>
    <vt:vector size="78" baseType="variant">
      <vt:variant>
        <vt:i4>327711</vt:i4>
      </vt:variant>
      <vt:variant>
        <vt:i4>51</vt:i4>
      </vt:variant>
      <vt:variant>
        <vt:i4>0</vt:i4>
      </vt:variant>
      <vt:variant>
        <vt:i4>5</vt:i4>
      </vt:variant>
      <vt:variant>
        <vt:lpwstr>https://arxiv.org/pdf/2404.02304</vt:lpwstr>
      </vt:variant>
      <vt:variant>
        <vt:lpwstr/>
      </vt:variant>
      <vt:variant>
        <vt:i4>1245198</vt:i4>
      </vt:variant>
      <vt:variant>
        <vt:i4>48</vt:i4>
      </vt:variant>
      <vt:variant>
        <vt:i4>0</vt:i4>
      </vt:variant>
      <vt:variant>
        <vt:i4>5</vt:i4>
      </vt:variant>
      <vt:variant>
        <vt:lpwstr>https://papers.phmsociety.org/index.php/phmconf/article/view/3047</vt:lpwstr>
      </vt:variant>
      <vt:variant>
        <vt:lpwstr/>
      </vt:variant>
      <vt:variant>
        <vt:i4>4194380</vt:i4>
      </vt:variant>
      <vt:variant>
        <vt:i4>45</vt:i4>
      </vt:variant>
      <vt:variant>
        <vt:i4>0</vt:i4>
      </vt:variant>
      <vt:variant>
        <vt:i4>5</vt:i4>
      </vt:variant>
      <vt:variant>
        <vt:lpwstr>https://doi.org/10.36001/phmconf.2023.v15i1.3467</vt:lpwstr>
      </vt:variant>
      <vt:variant>
        <vt:lpwstr/>
      </vt:variant>
      <vt:variant>
        <vt:i4>851986</vt:i4>
      </vt:variant>
      <vt:variant>
        <vt:i4>42</vt:i4>
      </vt:variant>
      <vt:variant>
        <vt:i4>0</vt:i4>
      </vt:variant>
      <vt:variant>
        <vt:i4>5</vt:i4>
      </vt:variant>
      <vt:variant>
        <vt:lpwstr>https://ieeexplore.ieee.org/abstract/document/9612159</vt:lpwstr>
      </vt:variant>
      <vt:variant>
        <vt:lpwstr/>
      </vt:variant>
      <vt:variant>
        <vt:i4>4653085</vt:i4>
      </vt:variant>
      <vt:variant>
        <vt:i4>39</vt:i4>
      </vt:variant>
      <vt:variant>
        <vt:i4>0</vt:i4>
      </vt:variant>
      <vt:variant>
        <vt:i4>5</vt:i4>
      </vt:variant>
      <vt:variant>
        <vt:lpwstr>https://doi.org/10.1016/j.cie.2019.106024</vt:lpwstr>
      </vt:variant>
      <vt:variant>
        <vt:lpwstr/>
      </vt:variant>
      <vt:variant>
        <vt:i4>5505096</vt:i4>
      </vt:variant>
      <vt:variant>
        <vt:i4>36</vt:i4>
      </vt:variant>
      <vt:variant>
        <vt:i4>0</vt:i4>
      </vt:variant>
      <vt:variant>
        <vt:i4>5</vt:i4>
      </vt:variant>
      <vt:variant>
        <vt:lpwstr>https://www.skf.com/group/industries/automotive/cars-and-light-trucks/e-powertrain/skf-conductive-brush-ring</vt:lpwstr>
      </vt:variant>
      <vt:variant>
        <vt:lpwstr/>
      </vt:variant>
      <vt:variant>
        <vt:i4>4194330</vt:i4>
      </vt:variant>
      <vt:variant>
        <vt:i4>33</vt:i4>
      </vt:variant>
      <vt:variant>
        <vt:i4>0</vt:i4>
      </vt:variant>
      <vt:variant>
        <vt:i4>5</vt:i4>
      </vt:variant>
      <vt:variant>
        <vt:lpwstr>https://evolution.skf.com/bearing-insulation-prevents-electrical-current-damage/</vt:lpwstr>
      </vt:variant>
      <vt:variant>
        <vt:lpwstr>related-articles</vt:lpwstr>
      </vt:variant>
      <vt:variant>
        <vt:i4>4522108</vt:i4>
      </vt:variant>
      <vt:variant>
        <vt:i4>30</vt:i4>
      </vt:variant>
      <vt:variant>
        <vt:i4>0</vt:i4>
      </vt:variant>
      <vt:variant>
        <vt:i4>5</vt:i4>
      </vt:variant>
      <vt:variant>
        <vt:lpwstr>https://cdn.skfmediahub.skf.com/api/public/0901d1968033aa12/pdf_preview_medium/0901d1968033aa12_pdf_preview_medium.pdf</vt:lpwstr>
      </vt:variant>
      <vt:variant>
        <vt:lpwstr/>
      </vt:variant>
      <vt:variant>
        <vt:i4>196691</vt:i4>
      </vt:variant>
      <vt:variant>
        <vt:i4>27</vt:i4>
      </vt:variant>
      <vt:variant>
        <vt:i4>0</vt:i4>
      </vt:variant>
      <vt:variant>
        <vt:i4>5</vt:i4>
      </vt:variant>
      <vt:variant>
        <vt:lpwstr>https://www.skf.com/group/products/rolling-bearings/engineered-products/insocoat-bearings</vt:lpwstr>
      </vt:variant>
      <vt:variant>
        <vt:lpwstr/>
      </vt:variant>
      <vt:variant>
        <vt:i4>4259846</vt:i4>
      </vt:variant>
      <vt:variant>
        <vt:i4>24</vt:i4>
      </vt:variant>
      <vt:variant>
        <vt:i4>0</vt:i4>
      </vt:variant>
      <vt:variant>
        <vt:i4>5</vt:i4>
      </vt:variant>
      <vt:variant>
        <vt:lpwstr>https://www.skf.com/at/products/rolling-bearings/engineered-products/hybrid-bearings</vt:lpwstr>
      </vt:variant>
      <vt:variant>
        <vt:lpwstr/>
      </vt:variant>
      <vt:variant>
        <vt:i4>3407911</vt:i4>
      </vt:variant>
      <vt:variant>
        <vt:i4>21</vt:i4>
      </vt:variant>
      <vt:variant>
        <vt:i4>0</vt:i4>
      </vt:variant>
      <vt:variant>
        <vt:i4>5</vt:i4>
      </vt:variant>
      <vt:variant>
        <vt:lpwstr>https://creativecommons.org/licenses/by/4.0/deed.de</vt:lpwstr>
      </vt:variant>
      <vt:variant>
        <vt:lpwstr/>
      </vt:variant>
      <vt:variant>
        <vt:i4>6357034</vt:i4>
      </vt:variant>
      <vt:variant>
        <vt:i4>18</vt:i4>
      </vt:variant>
      <vt:variant>
        <vt:i4>0</vt:i4>
      </vt:variant>
      <vt:variant>
        <vt:i4>5</vt:i4>
      </vt:variant>
      <vt:variant>
        <vt:lpwstr>https://www.iea.org/data-and-statistics/charts/global-electric-car-stock-2010-2022</vt:lpwstr>
      </vt:variant>
      <vt:variant>
        <vt:lpwstr/>
      </vt:variant>
      <vt:variant>
        <vt:i4>7733307</vt:i4>
      </vt:variant>
      <vt:variant>
        <vt:i4>15</vt:i4>
      </vt:variant>
      <vt:variant>
        <vt:i4>0</vt:i4>
      </vt:variant>
      <vt:variant>
        <vt:i4>5</vt:i4>
      </vt:variant>
      <vt:variant>
        <vt:lpwstr>https://doi.org/10.3390/en14041070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Tagungsbandbericht</dc:title>
  <dc:subject/>
  <dc:creator>Brigitte Becker</dc:creator>
  <cp:keywords/>
  <cp:lastModifiedBy>Michelle Broller</cp:lastModifiedBy>
  <cp:revision>144</cp:revision>
  <cp:lastPrinted>2016-02-09T02:25:00Z</cp:lastPrinted>
  <dcterms:created xsi:type="dcterms:W3CDTF">2024-05-13T23:15:00Z</dcterms:created>
  <dcterms:modified xsi:type="dcterms:W3CDTF">2025-09-05T09:45:00Z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22380600</vt:r8>
  </property>
  <property fmtid="{D5CDD505-2E9C-101B-9397-08002B2CF9AE}" pid="3" name="MediaServiceImageTags">
    <vt:lpwstr/>
  </property>
  <property fmtid="{D5CDD505-2E9C-101B-9397-08002B2CF9AE}" pid="4" name="43b072f0-0f82-4aac-be1e-8abeffc32f66">
    <vt:bool>false</vt:bool>
  </property>
  <property fmtid="{D5CDD505-2E9C-101B-9397-08002B2CF9AE}" pid="5" name="MSIP_Label_e400c169-dce1-41e3-9e1a-6d4e0f7996c6_Enabled">
    <vt:lpwstr>true</vt:lpwstr>
  </property>
  <property fmtid="{D5CDD505-2E9C-101B-9397-08002B2CF9AE}" pid="6" name="MSIP_Label_e400c169-dce1-41e3-9e1a-6d4e0f7996c6_SetDate">
    <vt:lpwstr>2024-04-08T09:33:12Z</vt:lpwstr>
  </property>
  <property fmtid="{D5CDD505-2E9C-101B-9397-08002B2CF9AE}" pid="7" name="MSIP_Label_e400c169-dce1-41e3-9e1a-6d4e0f7996c6_Method">
    <vt:lpwstr>Privileged</vt:lpwstr>
  </property>
  <property fmtid="{D5CDD505-2E9C-101B-9397-08002B2CF9AE}" pid="8" name="MSIP_Label_e400c169-dce1-41e3-9e1a-6d4e0f7996c6_Name">
    <vt:lpwstr>Public</vt:lpwstr>
  </property>
  <property fmtid="{D5CDD505-2E9C-101B-9397-08002B2CF9AE}" pid="9" name="MSIP_Label_e400c169-dce1-41e3-9e1a-6d4e0f7996c6_SiteId">
    <vt:lpwstr>67416604-6509-4014-9859-45e709f53d3f</vt:lpwstr>
  </property>
  <property fmtid="{D5CDD505-2E9C-101B-9397-08002B2CF9AE}" pid="10" name="MSIP_Label_e400c169-dce1-41e3-9e1a-6d4e0f7996c6_ActionId">
    <vt:lpwstr>dfb21b50-f56e-4eb0-a6c3-9e1f81547944</vt:lpwstr>
  </property>
  <property fmtid="{D5CDD505-2E9C-101B-9397-08002B2CF9AE}" pid="11" name="MSIP_Label_e400c169-dce1-41e3-9e1a-6d4e0f7996c6_ContentBits">
    <vt:lpwstr>2</vt:lpwstr>
  </property>
  <property fmtid="{D5CDD505-2E9C-101B-9397-08002B2CF9AE}" pid="12" name="ContentTypeId">
    <vt:lpwstr>0x010100CF68BAACB250274480DF2021CDC00B8D</vt:lpwstr>
  </property>
</Properties>
</file>